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117" w:rsidRDefault="00E85117"/>
    <w:p w:rsidR="001440B4" w:rsidRDefault="001440B4"/>
    <w:p w:rsidR="001440B4" w:rsidRDefault="001440B4"/>
    <w:p w:rsidR="001440B4" w:rsidRDefault="001440B4"/>
    <w:p w:rsidR="001440B4" w:rsidRDefault="001440B4"/>
    <w:p w:rsidR="001440B4" w:rsidRDefault="001440B4"/>
    <w:p w:rsidR="001440B4" w:rsidRDefault="001440B4"/>
    <w:p w:rsidR="001440B4" w:rsidRDefault="001440B4"/>
    <w:p w:rsidR="001440B4" w:rsidRDefault="001440B4"/>
    <w:p w:rsidR="001440B4" w:rsidRDefault="001440B4"/>
    <w:p w:rsidR="001440B4" w:rsidRDefault="001440B4"/>
    <w:p w:rsidR="001440B4" w:rsidRDefault="001440B4"/>
    <w:p w:rsidR="001440B4" w:rsidRDefault="001440B4"/>
    <w:p w:rsidR="001440B4" w:rsidRDefault="001440B4"/>
    <w:p w:rsidR="001440B4" w:rsidRDefault="001440B4"/>
    <w:p w:rsidR="001440B4" w:rsidRDefault="00ED48D0">
      <w:r>
        <w:rPr>
          <w:noProof/>
        </w:rPr>
        <mc:AlternateContent>
          <mc:Choice Requires="wps">
            <w:drawing>
              <wp:inline distT="0" distB="0" distL="0" distR="0">
                <wp:extent cx="5734050" cy="3886200"/>
                <wp:effectExtent l="9525" t="9525" r="28575" b="28575"/>
                <wp:docPr id="3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34050" cy="388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01048" w:rsidRDefault="00401048" w:rsidP="00ED48D0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D99594" w:themeColor="accent2" w:themeTint="99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ПУБЛИЧНЫЙ ДОКЛАД</w:t>
                            </w:r>
                          </w:p>
                          <w:p w:rsidR="00401048" w:rsidRDefault="00401048" w:rsidP="00ED48D0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D99594" w:themeColor="accent2" w:themeTint="99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заведующей муниципального </w:t>
                            </w:r>
                          </w:p>
                          <w:p w:rsidR="00401048" w:rsidRDefault="00401048" w:rsidP="00ED48D0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D99594" w:themeColor="accent2" w:themeTint="99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бюджетного дошкольного</w:t>
                            </w:r>
                          </w:p>
                          <w:p w:rsidR="00401048" w:rsidRDefault="00401048" w:rsidP="00ED48D0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D99594" w:themeColor="accent2" w:themeTint="99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образовательного учреждения</w:t>
                            </w:r>
                          </w:p>
                          <w:p w:rsidR="00401048" w:rsidRDefault="00401048" w:rsidP="00ED48D0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shadow/>
                                <w:color w:val="D99594" w:themeColor="accent2" w:themeTint="99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Мурминский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hadow/>
                                <w:color w:val="D99594" w:themeColor="accent2" w:themeTint="99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детский сад "Теремок"</w:t>
                            </w:r>
                          </w:p>
                          <w:p w:rsidR="00401048" w:rsidRDefault="00401048" w:rsidP="00ED48D0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D99594" w:themeColor="accent2" w:themeTint="99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муниципального образования - </w:t>
                            </w:r>
                          </w:p>
                          <w:p w:rsidR="00401048" w:rsidRDefault="00401048" w:rsidP="00ED48D0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D99594" w:themeColor="accent2" w:themeTint="99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Рязанский муниципальный район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width:451.5pt;height:30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" filled="f" stroked="f">
                <o:lock v:ext="edit" shapetype="t"/>
                <v:textbox style="mso-fit-shape-to-text:t">
                  <w:txbxContent>
                    <w:p w:rsidR="00401048" w:rsidRDefault="00401048" w:rsidP="00ED48D0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D99594" w:themeColor="accent2" w:themeTint="99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ПУБЛИЧНЫЙ ДОКЛАД</w:t>
                      </w:r>
                    </w:p>
                    <w:p w:rsidR="00401048" w:rsidRDefault="00401048" w:rsidP="00ED48D0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D99594" w:themeColor="accent2" w:themeTint="99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заведующей муниципального </w:t>
                      </w:r>
                    </w:p>
                    <w:p w:rsidR="00401048" w:rsidRDefault="00401048" w:rsidP="00ED48D0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D99594" w:themeColor="accent2" w:themeTint="99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бюджетного дошкольного</w:t>
                      </w:r>
                    </w:p>
                    <w:p w:rsidR="00401048" w:rsidRDefault="00401048" w:rsidP="00ED48D0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D99594" w:themeColor="accent2" w:themeTint="99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образовательного учреждения</w:t>
                      </w:r>
                    </w:p>
                    <w:p w:rsidR="00401048" w:rsidRDefault="00401048" w:rsidP="00ED48D0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Arial Black" w:hAnsi="Arial Black"/>
                          <w:shadow/>
                          <w:color w:val="D99594" w:themeColor="accent2" w:themeTint="99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Мурминский</w:t>
                      </w:r>
                      <w:proofErr w:type="spellEnd"/>
                      <w:r>
                        <w:rPr>
                          <w:rFonts w:ascii="Arial Black" w:hAnsi="Arial Black"/>
                          <w:shadow/>
                          <w:color w:val="D99594" w:themeColor="accent2" w:themeTint="99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детский сад "Теремок"</w:t>
                      </w:r>
                    </w:p>
                    <w:p w:rsidR="00401048" w:rsidRDefault="00401048" w:rsidP="00ED48D0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D99594" w:themeColor="accent2" w:themeTint="99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муниципального образования - </w:t>
                      </w:r>
                    </w:p>
                    <w:p w:rsidR="00401048" w:rsidRDefault="00401048" w:rsidP="00ED48D0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D99594" w:themeColor="accent2" w:themeTint="99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Рязанский муниципальный район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D48D0" w:rsidRDefault="00ED48D0" w:rsidP="00ED48D0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2505075" cy="314325"/>
                <wp:effectExtent l="9525" t="9525" r="27305" b="28575"/>
                <wp:docPr id="2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05075" cy="314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01048" w:rsidRDefault="00401048" w:rsidP="00ED48D0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D99594" w:themeColor="accent2" w:themeTint="99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Рязанской области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6" o:spid="_x0000_s1027" type="#_x0000_t202" style="width:197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" filled="f" stroked="f">
                <o:lock v:ext="edit" shapetype="t"/>
                <v:textbox style="mso-fit-shape-to-text:t">
                  <w:txbxContent>
                    <w:p w:rsidR="00401048" w:rsidRDefault="00401048" w:rsidP="00ED48D0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D99594" w:themeColor="accent2" w:themeTint="99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Рязанской области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D48D0" w:rsidRDefault="00ED48D0" w:rsidP="00ED48D0">
      <w:pPr>
        <w:jc w:val="center"/>
      </w:pPr>
    </w:p>
    <w:p w:rsidR="00ED48D0" w:rsidRDefault="00ED48D0" w:rsidP="00ED48D0">
      <w:pPr>
        <w:jc w:val="center"/>
      </w:pPr>
    </w:p>
    <w:p w:rsidR="00ED48D0" w:rsidRDefault="00ED48D0" w:rsidP="00ED48D0">
      <w:pPr>
        <w:jc w:val="center"/>
      </w:pPr>
    </w:p>
    <w:p w:rsidR="00ED48D0" w:rsidRDefault="00ED48D0" w:rsidP="00ED48D0">
      <w:pPr>
        <w:jc w:val="center"/>
      </w:pPr>
    </w:p>
    <w:p w:rsidR="00ED48D0" w:rsidRDefault="00ED48D0" w:rsidP="00ED48D0">
      <w:pPr>
        <w:jc w:val="center"/>
      </w:pPr>
    </w:p>
    <w:p w:rsidR="00ED48D0" w:rsidRDefault="00ED48D0" w:rsidP="00ED48D0">
      <w:pPr>
        <w:jc w:val="center"/>
      </w:pPr>
    </w:p>
    <w:p w:rsidR="00ED48D0" w:rsidRDefault="00ED48D0" w:rsidP="00ED48D0">
      <w:pPr>
        <w:jc w:val="center"/>
      </w:pPr>
    </w:p>
    <w:p w:rsidR="00ED48D0" w:rsidRDefault="00ED48D0" w:rsidP="00ED48D0">
      <w:pPr>
        <w:jc w:val="center"/>
      </w:pPr>
    </w:p>
    <w:p w:rsidR="00ED48D0" w:rsidRDefault="00ED48D0" w:rsidP="00ED48D0">
      <w:pPr>
        <w:jc w:val="center"/>
      </w:pPr>
    </w:p>
    <w:p w:rsidR="00ED48D0" w:rsidRDefault="00ED48D0" w:rsidP="00ED48D0">
      <w:pPr>
        <w:jc w:val="center"/>
      </w:pPr>
    </w:p>
    <w:p w:rsidR="00850E93" w:rsidRDefault="00850E93" w:rsidP="00ED48D0">
      <w:pPr>
        <w:jc w:val="center"/>
      </w:pPr>
    </w:p>
    <w:p w:rsidR="00850E93" w:rsidRDefault="00850E93" w:rsidP="00ED48D0">
      <w:pPr>
        <w:jc w:val="center"/>
      </w:pPr>
    </w:p>
    <w:p w:rsidR="00850E93" w:rsidRDefault="00850E93" w:rsidP="00ED48D0">
      <w:pPr>
        <w:jc w:val="center"/>
      </w:pPr>
    </w:p>
    <w:p w:rsidR="00850E93" w:rsidRDefault="00850E93" w:rsidP="00ED48D0">
      <w:pPr>
        <w:jc w:val="center"/>
      </w:pPr>
    </w:p>
    <w:p w:rsidR="00850E93" w:rsidRDefault="00850E93" w:rsidP="00ED48D0">
      <w:pPr>
        <w:jc w:val="center"/>
      </w:pPr>
    </w:p>
    <w:p w:rsidR="00850E93" w:rsidRDefault="00ED48D0" w:rsidP="00850E93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1743075" cy="257175"/>
                <wp:effectExtent l="19050" t="9525" r="28575" b="28575"/>
                <wp:docPr id="1" name="WordAr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43075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01048" w:rsidRDefault="00401048" w:rsidP="00ED48D0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D99594" w:themeColor="accent2" w:themeTint="99"/>
                                <w:sz w:val="28"/>
                                <w:szCs w:val="28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2014-2015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hadow/>
                                <w:color w:val="D99594" w:themeColor="accent2" w:themeTint="99"/>
                                <w:sz w:val="28"/>
                                <w:szCs w:val="28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уч.год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2" o:spid="_x0000_s1028" type="#_x0000_t202" style="width:137.2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" filled="f" stroked="f">
                <o:lock v:ext="edit" shapetype="t"/>
                <v:textbox style="mso-fit-shape-to-text:t">
                  <w:txbxContent>
                    <w:p w:rsidR="00401048" w:rsidRDefault="00401048" w:rsidP="00ED48D0">
                      <w:pPr>
                        <w:pStyle w:val="ae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D99594" w:themeColor="accent2" w:themeTint="99"/>
                          <w:sz w:val="28"/>
                          <w:szCs w:val="28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2014-2015 </w:t>
                      </w:r>
                      <w:proofErr w:type="spellStart"/>
                      <w:r>
                        <w:rPr>
                          <w:rFonts w:ascii="Arial Black" w:hAnsi="Arial Black"/>
                          <w:shadow/>
                          <w:color w:val="D99594" w:themeColor="accent2" w:themeTint="99"/>
                          <w:sz w:val="28"/>
                          <w:szCs w:val="28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уч.год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850E93" w:rsidRDefault="00850E93" w:rsidP="00850E93">
      <w:pPr>
        <w:jc w:val="center"/>
      </w:pPr>
    </w:p>
    <w:p w:rsidR="00850E93" w:rsidRPr="00850E93" w:rsidRDefault="00850E93" w:rsidP="00850E93">
      <w:pPr>
        <w:jc w:val="center"/>
      </w:pPr>
      <w:r w:rsidRPr="003A0499">
        <w:rPr>
          <w:b/>
          <w:bCs/>
          <w:color w:val="984806"/>
          <w:sz w:val="32"/>
          <w:lang w:eastAsia="en-US"/>
        </w:rPr>
        <w:t>Оглавление</w:t>
      </w:r>
    </w:p>
    <w:p w:rsidR="00850E93" w:rsidRPr="00BB0226" w:rsidRDefault="00401048" w:rsidP="00850E93">
      <w:pPr>
        <w:tabs>
          <w:tab w:val="right" w:leader="dot" w:pos="9355"/>
        </w:tabs>
        <w:outlineLvl w:val="1"/>
        <w:rPr>
          <w:szCs w:val="28"/>
          <w:lang w:eastAsia="en-US"/>
        </w:rPr>
      </w:pPr>
      <w:hyperlink w:anchor="Раздел1" w:history="1">
        <w:r w:rsidR="00850E93" w:rsidRPr="00850E93">
          <w:rPr>
            <w:b/>
            <w:color w:val="943634" w:themeColor="accent2" w:themeShade="BF"/>
            <w:szCs w:val="28"/>
            <w:u w:val="single"/>
            <w:lang w:eastAsia="en-US"/>
          </w:rPr>
          <w:t>Раздел 1. Общая характеристика дошкольного образовательного учреждения</w:t>
        </w:r>
      </w:hyperlink>
      <w:r w:rsidR="00850E93" w:rsidRPr="00BB0226">
        <w:rPr>
          <w:szCs w:val="28"/>
          <w:lang w:eastAsia="en-US"/>
        </w:rPr>
        <w:tab/>
      </w:r>
      <w:r w:rsidR="00850E93" w:rsidRPr="00051B6B">
        <w:rPr>
          <w:b/>
          <w:szCs w:val="28"/>
          <w:lang w:eastAsia="en-US"/>
        </w:rPr>
        <w:t>3</w:t>
      </w:r>
    </w:p>
    <w:p w:rsidR="00850E93" w:rsidRPr="00BB0226" w:rsidRDefault="00850E93" w:rsidP="00850E93">
      <w:pPr>
        <w:tabs>
          <w:tab w:val="right" w:leader="dot" w:pos="9355"/>
        </w:tabs>
        <w:ind w:left="709"/>
        <w:outlineLvl w:val="1"/>
        <w:rPr>
          <w:szCs w:val="28"/>
          <w:lang w:eastAsia="en-US"/>
        </w:rPr>
      </w:pPr>
      <w:r w:rsidRPr="00BB0226">
        <w:rPr>
          <w:szCs w:val="28"/>
          <w:lang w:eastAsia="en-US"/>
        </w:rPr>
        <w:t>1.1. Социокультурные и экономические условия</w:t>
      </w:r>
      <w:r w:rsidRPr="00BB0226">
        <w:rPr>
          <w:szCs w:val="28"/>
          <w:lang w:eastAsia="en-US"/>
        </w:rPr>
        <w:tab/>
      </w:r>
      <w:r>
        <w:rPr>
          <w:szCs w:val="28"/>
          <w:lang w:eastAsia="en-US"/>
        </w:rPr>
        <w:t>3</w:t>
      </w:r>
    </w:p>
    <w:p w:rsidR="00850E93" w:rsidRPr="00BB0226" w:rsidRDefault="00850E93" w:rsidP="00850E93">
      <w:pPr>
        <w:tabs>
          <w:tab w:val="right" w:leader="dot" w:pos="9355"/>
        </w:tabs>
        <w:ind w:left="709"/>
        <w:outlineLvl w:val="1"/>
        <w:rPr>
          <w:szCs w:val="28"/>
          <w:lang w:eastAsia="en-US"/>
        </w:rPr>
      </w:pPr>
      <w:r w:rsidRPr="00BB0226">
        <w:rPr>
          <w:szCs w:val="28"/>
          <w:lang w:eastAsia="en-US"/>
        </w:rPr>
        <w:t>1.</w:t>
      </w:r>
      <w:r>
        <w:rPr>
          <w:szCs w:val="28"/>
          <w:lang w:eastAsia="en-US"/>
        </w:rPr>
        <w:t>2</w:t>
      </w:r>
      <w:r w:rsidRPr="00BB0226">
        <w:rPr>
          <w:szCs w:val="28"/>
          <w:lang w:eastAsia="en-US"/>
        </w:rPr>
        <w:t>.</w:t>
      </w:r>
      <w:r w:rsidR="00E76136" w:rsidRPr="00E76136">
        <w:rPr>
          <w:szCs w:val="28"/>
          <w:lang w:eastAsia="en-US"/>
        </w:rPr>
        <w:t xml:space="preserve"> </w:t>
      </w:r>
      <w:r w:rsidR="00E76136">
        <w:rPr>
          <w:szCs w:val="28"/>
          <w:lang w:eastAsia="en-US"/>
        </w:rPr>
        <w:t>Контактная информация</w:t>
      </w:r>
      <w:r w:rsidRPr="00BB0226">
        <w:rPr>
          <w:szCs w:val="28"/>
          <w:lang w:eastAsia="en-US"/>
        </w:rPr>
        <w:tab/>
      </w:r>
      <w:r>
        <w:rPr>
          <w:szCs w:val="28"/>
          <w:lang w:eastAsia="en-US"/>
        </w:rPr>
        <w:t>3</w:t>
      </w:r>
    </w:p>
    <w:p w:rsidR="00850E93" w:rsidRPr="00BB0226" w:rsidRDefault="00850E93" w:rsidP="00850E93">
      <w:pPr>
        <w:tabs>
          <w:tab w:val="right" w:leader="dot" w:pos="9355"/>
        </w:tabs>
        <w:ind w:left="709"/>
        <w:outlineLvl w:val="1"/>
        <w:rPr>
          <w:szCs w:val="28"/>
          <w:lang w:eastAsia="en-US"/>
        </w:rPr>
      </w:pPr>
      <w:r w:rsidRPr="00BB0226">
        <w:rPr>
          <w:szCs w:val="28"/>
          <w:lang w:eastAsia="en-US"/>
        </w:rPr>
        <w:t>1.</w:t>
      </w:r>
      <w:r>
        <w:rPr>
          <w:szCs w:val="28"/>
          <w:lang w:eastAsia="en-US"/>
        </w:rPr>
        <w:t>3</w:t>
      </w:r>
      <w:r w:rsidRPr="00BB0226">
        <w:rPr>
          <w:szCs w:val="28"/>
          <w:lang w:eastAsia="en-US"/>
        </w:rPr>
        <w:t xml:space="preserve">. </w:t>
      </w:r>
      <w:r w:rsidR="00E76136">
        <w:rPr>
          <w:szCs w:val="28"/>
          <w:lang w:eastAsia="en-US"/>
        </w:rPr>
        <w:t>Программное обеспечение ДОУ</w:t>
      </w:r>
      <w:r>
        <w:rPr>
          <w:szCs w:val="28"/>
          <w:lang w:eastAsia="en-US"/>
        </w:rPr>
        <w:tab/>
        <w:t>4</w:t>
      </w:r>
    </w:p>
    <w:p w:rsidR="00850E93" w:rsidRPr="00BB0226" w:rsidRDefault="00850E93" w:rsidP="00850E93">
      <w:pPr>
        <w:tabs>
          <w:tab w:val="right" w:leader="dot" w:pos="9355"/>
        </w:tabs>
        <w:ind w:left="709"/>
        <w:outlineLvl w:val="1"/>
        <w:rPr>
          <w:szCs w:val="28"/>
          <w:lang w:eastAsia="en-US"/>
        </w:rPr>
      </w:pPr>
      <w:r>
        <w:rPr>
          <w:szCs w:val="28"/>
          <w:lang w:eastAsia="en-US"/>
        </w:rPr>
        <w:t xml:space="preserve">1.4. </w:t>
      </w:r>
      <w:r w:rsidR="00E76136" w:rsidRPr="00BB0226">
        <w:rPr>
          <w:szCs w:val="28"/>
          <w:lang w:eastAsia="en-US"/>
        </w:rPr>
        <w:t>Социаль</w:t>
      </w:r>
      <w:r w:rsidR="00E76136">
        <w:rPr>
          <w:szCs w:val="28"/>
          <w:lang w:eastAsia="en-US"/>
        </w:rPr>
        <w:t>ный статус семей воспитанников</w:t>
      </w:r>
      <w:r>
        <w:rPr>
          <w:szCs w:val="28"/>
          <w:lang w:eastAsia="en-US"/>
        </w:rPr>
        <w:tab/>
        <w:t>4</w:t>
      </w:r>
    </w:p>
    <w:p w:rsidR="00850E93" w:rsidRPr="00BB0226" w:rsidRDefault="00850E93" w:rsidP="00850E93">
      <w:pPr>
        <w:tabs>
          <w:tab w:val="right" w:leader="dot" w:pos="9355"/>
        </w:tabs>
        <w:ind w:left="709"/>
        <w:outlineLvl w:val="1"/>
        <w:rPr>
          <w:szCs w:val="28"/>
          <w:lang w:eastAsia="en-US"/>
        </w:rPr>
      </w:pPr>
      <w:r>
        <w:rPr>
          <w:szCs w:val="28"/>
          <w:lang w:eastAsia="en-US"/>
        </w:rPr>
        <w:t>1.5. Структура управления ДОУ</w:t>
      </w:r>
      <w:r>
        <w:rPr>
          <w:szCs w:val="28"/>
          <w:lang w:eastAsia="en-US"/>
        </w:rPr>
        <w:tab/>
        <w:t>4</w:t>
      </w:r>
    </w:p>
    <w:p w:rsidR="00850E93" w:rsidRPr="00BB0226" w:rsidRDefault="00850E93" w:rsidP="00850E93">
      <w:pPr>
        <w:tabs>
          <w:tab w:val="right" w:leader="dot" w:pos="9355"/>
        </w:tabs>
        <w:ind w:left="709"/>
        <w:outlineLvl w:val="1"/>
        <w:rPr>
          <w:szCs w:val="28"/>
          <w:lang w:eastAsia="en-US"/>
        </w:rPr>
      </w:pPr>
      <w:r>
        <w:rPr>
          <w:szCs w:val="28"/>
          <w:lang w:eastAsia="en-US"/>
        </w:rPr>
        <w:t>1.6</w:t>
      </w:r>
      <w:r w:rsidRPr="00BB0226">
        <w:rPr>
          <w:szCs w:val="28"/>
          <w:lang w:eastAsia="en-US"/>
        </w:rPr>
        <w:t xml:space="preserve">. </w:t>
      </w:r>
      <w:r w:rsidR="00E76136">
        <w:rPr>
          <w:szCs w:val="28"/>
          <w:lang w:eastAsia="en-US"/>
        </w:rPr>
        <w:t>Общественное самоуправление</w:t>
      </w:r>
      <w:r w:rsidR="00E76136">
        <w:rPr>
          <w:szCs w:val="28"/>
          <w:lang w:eastAsia="en-US"/>
        </w:rPr>
        <w:t>……………………………………………………</w:t>
      </w:r>
      <w:r w:rsidR="00E76136" w:rsidRPr="00BB0226">
        <w:rPr>
          <w:szCs w:val="28"/>
          <w:lang w:eastAsia="en-US"/>
        </w:rPr>
        <w:t xml:space="preserve"> </w:t>
      </w:r>
      <w:r>
        <w:rPr>
          <w:szCs w:val="28"/>
          <w:lang w:eastAsia="en-US"/>
        </w:rPr>
        <w:t>5</w:t>
      </w:r>
    </w:p>
    <w:p w:rsidR="00850E93" w:rsidRPr="00BB0226" w:rsidRDefault="00850E93" w:rsidP="00850E93">
      <w:pPr>
        <w:tabs>
          <w:tab w:val="right" w:leader="dot" w:pos="9355"/>
        </w:tabs>
        <w:ind w:left="709"/>
        <w:outlineLvl w:val="1"/>
        <w:rPr>
          <w:szCs w:val="28"/>
          <w:lang w:eastAsia="en-US"/>
        </w:rPr>
      </w:pPr>
      <w:r>
        <w:rPr>
          <w:szCs w:val="28"/>
          <w:lang w:eastAsia="en-US"/>
        </w:rPr>
        <w:t>1.7.</w:t>
      </w:r>
      <w:r w:rsidR="00E76136" w:rsidRPr="00E76136">
        <w:rPr>
          <w:szCs w:val="28"/>
          <w:lang w:eastAsia="en-US"/>
        </w:rPr>
        <w:t xml:space="preserve"> </w:t>
      </w:r>
      <w:r w:rsidR="00E76136" w:rsidRPr="00BB0226">
        <w:rPr>
          <w:szCs w:val="28"/>
          <w:lang w:eastAsia="en-US"/>
        </w:rPr>
        <w:t>Стратегия развития и социальный заказ. З</w:t>
      </w:r>
      <w:r w:rsidR="00E76136">
        <w:rPr>
          <w:szCs w:val="28"/>
          <w:lang w:eastAsia="en-US"/>
        </w:rPr>
        <w:t>адачи 2014-</w:t>
      </w:r>
      <w:proofErr w:type="gramStart"/>
      <w:r w:rsidR="00E76136">
        <w:rPr>
          <w:szCs w:val="28"/>
          <w:lang w:eastAsia="en-US"/>
        </w:rPr>
        <w:t>2015</w:t>
      </w:r>
      <w:r w:rsidR="00E76136">
        <w:rPr>
          <w:szCs w:val="28"/>
          <w:lang w:eastAsia="en-US"/>
        </w:rPr>
        <w:t xml:space="preserve">  учебного</w:t>
      </w:r>
      <w:proofErr w:type="gramEnd"/>
      <w:r w:rsidR="00E76136">
        <w:rPr>
          <w:szCs w:val="28"/>
          <w:lang w:eastAsia="en-US"/>
        </w:rPr>
        <w:t xml:space="preserve"> года…….6</w:t>
      </w:r>
    </w:p>
    <w:p w:rsidR="00850E93" w:rsidRPr="009B4F9B" w:rsidRDefault="00401048" w:rsidP="00850E93">
      <w:pPr>
        <w:tabs>
          <w:tab w:val="right" w:leader="dot" w:pos="9355"/>
        </w:tabs>
        <w:outlineLvl w:val="1"/>
        <w:rPr>
          <w:b/>
          <w:color w:val="0F243E"/>
          <w:szCs w:val="28"/>
          <w:lang w:eastAsia="en-US"/>
        </w:rPr>
      </w:pPr>
      <w:hyperlink w:anchor="Раздел2" w:history="1">
        <w:r w:rsidR="00850E93" w:rsidRPr="00850E93">
          <w:rPr>
            <w:b/>
            <w:color w:val="943634" w:themeColor="accent2" w:themeShade="BF"/>
            <w:szCs w:val="28"/>
            <w:u w:val="single"/>
            <w:lang w:eastAsia="en-US"/>
          </w:rPr>
          <w:t xml:space="preserve">Раздел 2. Особенности </w:t>
        </w:r>
        <w:proofErr w:type="spellStart"/>
        <w:r w:rsidR="00850E93" w:rsidRPr="00850E93">
          <w:rPr>
            <w:b/>
            <w:color w:val="943634" w:themeColor="accent2" w:themeShade="BF"/>
            <w:szCs w:val="28"/>
            <w:u w:val="single"/>
            <w:lang w:eastAsia="en-US"/>
          </w:rPr>
          <w:t>воспитательно</w:t>
        </w:r>
        <w:proofErr w:type="spellEnd"/>
        <w:r w:rsidR="00850E93" w:rsidRPr="00850E93">
          <w:rPr>
            <w:b/>
            <w:color w:val="943634" w:themeColor="accent2" w:themeShade="BF"/>
            <w:szCs w:val="28"/>
            <w:u w:val="single"/>
            <w:lang w:eastAsia="en-US"/>
          </w:rPr>
          <w:t>-образовательного процесса</w:t>
        </w:r>
      </w:hyperlink>
      <w:r w:rsidR="00850E93">
        <w:rPr>
          <w:b/>
          <w:color w:val="0F243E"/>
          <w:szCs w:val="28"/>
          <w:lang w:eastAsia="en-US"/>
        </w:rPr>
        <w:tab/>
        <w:t>6</w:t>
      </w:r>
    </w:p>
    <w:p w:rsidR="00850E93" w:rsidRPr="00BB0226" w:rsidRDefault="00850E93" w:rsidP="00850E93">
      <w:pPr>
        <w:tabs>
          <w:tab w:val="right" w:leader="dot" w:pos="9355"/>
        </w:tabs>
        <w:ind w:left="709"/>
        <w:outlineLvl w:val="1"/>
        <w:rPr>
          <w:szCs w:val="28"/>
          <w:lang w:eastAsia="en-US"/>
        </w:rPr>
      </w:pPr>
      <w:r>
        <w:rPr>
          <w:szCs w:val="28"/>
          <w:lang w:eastAsia="en-US"/>
        </w:rPr>
        <w:t>2.1</w:t>
      </w:r>
      <w:r w:rsidRPr="00BB0226">
        <w:rPr>
          <w:szCs w:val="28"/>
          <w:lang w:eastAsia="en-US"/>
        </w:rPr>
        <w:t>. Охрана и укрепление здоровья детей</w:t>
      </w:r>
      <w:r w:rsidRPr="00BB0226">
        <w:rPr>
          <w:szCs w:val="28"/>
          <w:lang w:eastAsia="en-US"/>
        </w:rPr>
        <w:tab/>
      </w:r>
      <w:r>
        <w:rPr>
          <w:szCs w:val="28"/>
          <w:lang w:eastAsia="en-US"/>
        </w:rPr>
        <w:t>6</w:t>
      </w:r>
    </w:p>
    <w:p w:rsidR="00850E93" w:rsidRPr="00BB0226" w:rsidRDefault="00850E93" w:rsidP="00850E93">
      <w:pPr>
        <w:tabs>
          <w:tab w:val="right" w:leader="dot" w:pos="9355"/>
        </w:tabs>
        <w:ind w:left="709"/>
        <w:outlineLvl w:val="1"/>
        <w:rPr>
          <w:szCs w:val="28"/>
          <w:lang w:eastAsia="en-US"/>
        </w:rPr>
      </w:pPr>
      <w:r>
        <w:rPr>
          <w:szCs w:val="28"/>
          <w:lang w:eastAsia="en-US"/>
        </w:rPr>
        <w:t>2.2</w:t>
      </w:r>
      <w:r w:rsidRPr="00BB0226">
        <w:rPr>
          <w:szCs w:val="28"/>
          <w:lang w:eastAsia="en-US"/>
        </w:rPr>
        <w:t>. Социальное партнерство учреждения.</w:t>
      </w:r>
      <w:r>
        <w:rPr>
          <w:szCs w:val="28"/>
          <w:lang w:eastAsia="en-US"/>
        </w:rPr>
        <w:tab/>
      </w:r>
      <w:r w:rsidR="00E76136">
        <w:rPr>
          <w:szCs w:val="28"/>
          <w:lang w:eastAsia="en-US"/>
        </w:rPr>
        <w:t>7</w:t>
      </w:r>
      <w:r w:rsidRPr="00BB0226">
        <w:rPr>
          <w:szCs w:val="28"/>
          <w:lang w:eastAsia="en-US"/>
        </w:rPr>
        <w:t xml:space="preserve"> </w:t>
      </w:r>
    </w:p>
    <w:p w:rsidR="00850E93" w:rsidRPr="00BB0226" w:rsidRDefault="00401048" w:rsidP="00850E93">
      <w:pPr>
        <w:tabs>
          <w:tab w:val="right" w:leader="dot" w:pos="9355"/>
        </w:tabs>
        <w:outlineLvl w:val="1"/>
        <w:rPr>
          <w:b/>
          <w:szCs w:val="28"/>
          <w:lang w:eastAsia="en-US"/>
        </w:rPr>
      </w:pPr>
      <w:hyperlink w:anchor="Раздел3" w:history="1">
        <w:r w:rsidR="00850E93" w:rsidRPr="00850E93">
          <w:rPr>
            <w:b/>
            <w:color w:val="943634" w:themeColor="accent2" w:themeShade="BF"/>
            <w:szCs w:val="28"/>
            <w:u w:val="single"/>
            <w:lang w:eastAsia="en-US"/>
          </w:rPr>
          <w:t>Раздел 3. Условия осуществления образовательного процесса</w:t>
        </w:r>
      </w:hyperlink>
      <w:r w:rsidR="00850E93">
        <w:rPr>
          <w:b/>
          <w:szCs w:val="28"/>
          <w:lang w:eastAsia="en-US"/>
        </w:rPr>
        <w:tab/>
      </w:r>
      <w:r w:rsidR="00E76136">
        <w:rPr>
          <w:b/>
          <w:szCs w:val="28"/>
          <w:lang w:eastAsia="en-US"/>
        </w:rPr>
        <w:t>10</w:t>
      </w:r>
    </w:p>
    <w:p w:rsidR="00850E93" w:rsidRPr="00BB0226" w:rsidRDefault="00850E93" w:rsidP="00850E93">
      <w:pPr>
        <w:tabs>
          <w:tab w:val="right" w:leader="dot" w:pos="9355"/>
        </w:tabs>
        <w:ind w:left="709"/>
        <w:outlineLvl w:val="1"/>
        <w:rPr>
          <w:szCs w:val="28"/>
          <w:lang w:eastAsia="en-US"/>
        </w:rPr>
      </w:pPr>
      <w:r w:rsidRPr="00BB0226">
        <w:rPr>
          <w:szCs w:val="28"/>
          <w:lang w:eastAsia="en-US"/>
        </w:rPr>
        <w:t>3.1. Характеристика территории ДОУ. Организация пр</w:t>
      </w:r>
      <w:r>
        <w:rPr>
          <w:szCs w:val="28"/>
          <w:lang w:eastAsia="en-US"/>
        </w:rPr>
        <w:t>едметной образовательной среды</w:t>
      </w:r>
      <w:r>
        <w:rPr>
          <w:szCs w:val="28"/>
          <w:lang w:eastAsia="en-US"/>
        </w:rPr>
        <w:tab/>
      </w:r>
      <w:r w:rsidR="00E76136">
        <w:rPr>
          <w:szCs w:val="28"/>
          <w:lang w:eastAsia="en-US"/>
        </w:rPr>
        <w:t>10</w:t>
      </w:r>
    </w:p>
    <w:p w:rsidR="00850E93" w:rsidRPr="00BB0226" w:rsidRDefault="00850E93" w:rsidP="00850E93">
      <w:pPr>
        <w:tabs>
          <w:tab w:val="right" w:leader="dot" w:pos="9355"/>
        </w:tabs>
        <w:ind w:left="709"/>
        <w:outlineLvl w:val="1"/>
        <w:rPr>
          <w:szCs w:val="28"/>
          <w:lang w:eastAsia="en-US"/>
        </w:rPr>
      </w:pPr>
      <w:r w:rsidRPr="00BB0226">
        <w:rPr>
          <w:szCs w:val="28"/>
          <w:lang w:eastAsia="en-US"/>
        </w:rPr>
        <w:t>3.2. Организация питания, состояние обеспечения безопаснос</w:t>
      </w:r>
      <w:r w:rsidR="00E76136">
        <w:rPr>
          <w:szCs w:val="28"/>
          <w:lang w:eastAsia="en-US"/>
        </w:rPr>
        <w:t>ти…………………...10</w:t>
      </w:r>
    </w:p>
    <w:p w:rsidR="00850E93" w:rsidRPr="00BB0226" w:rsidRDefault="00401048" w:rsidP="00850E93">
      <w:pPr>
        <w:tabs>
          <w:tab w:val="right" w:leader="dot" w:pos="9355"/>
        </w:tabs>
        <w:outlineLvl w:val="1"/>
        <w:rPr>
          <w:b/>
          <w:szCs w:val="28"/>
          <w:lang w:eastAsia="en-US"/>
        </w:rPr>
      </w:pPr>
      <w:hyperlink w:anchor="Раздел4" w:history="1">
        <w:r w:rsidR="00850E93" w:rsidRPr="00850E93">
          <w:rPr>
            <w:b/>
            <w:color w:val="943634" w:themeColor="accent2" w:themeShade="BF"/>
            <w:szCs w:val="28"/>
            <w:u w:val="single"/>
            <w:lang w:eastAsia="en-US"/>
          </w:rPr>
          <w:t>Раздел 4. Результаты деятельности ДОУ</w:t>
        </w:r>
      </w:hyperlink>
      <w:r w:rsidR="00850E93" w:rsidRPr="00BB0226">
        <w:rPr>
          <w:b/>
          <w:szCs w:val="28"/>
          <w:lang w:eastAsia="en-US"/>
        </w:rPr>
        <w:tab/>
      </w:r>
      <w:r w:rsidR="00E76136">
        <w:rPr>
          <w:b/>
          <w:szCs w:val="28"/>
          <w:lang w:eastAsia="en-US"/>
        </w:rPr>
        <w:t>11</w:t>
      </w:r>
    </w:p>
    <w:p w:rsidR="00850E93" w:rsidRDefault="00E76136" w:rsidP="00850E93">
      <w:pPr>
        <w:tabs>
          <w:tab w:val="right" w:leader="dot" w:pos="9355"/>
        </w:tabs>
        <w:ind w:left="709"/>
        <w:jc w:val="both"/>
        <w:outlineLvl w:val="1"/>
        <w:rPr>
          <w:szCs w:val="28"/>
          <w:lang w:eastAsia="en-US"/>
        </w:rPr>
      </w:pPr>
      <w:r>
        <w:rPr>
          <w:szCs w:val="28"/>
          <w:lang w:eastAsia="en-US"/>
        </w:rPr>
        <w:t>4.1. Достижения ДОУ</w:t>
      </w:r>
      <w:r>
        <w:rPr>
          <w:szCs w:val="28"/>
          <w:lang w:eastAsia="en-US"/>
        </w:rPr>
        <w:tab/>
        <w:t>11</w:t>
      </w:r>
    </w:p>
    <w:p w:rsidR="00850E93" w:rsidRDefault="00850E93" w:rsidP="00850E93">
      <w:pPr>
        <w:tabs>
          <w:tab w:val="right" w:leader="dot" w:pos="9355"/>
        </w:tabs>
        <w:ind w:left="709"/>
        <w:jc w:val="both"/>
        <w:outlineLvl w:val="1"/>
        <w:rPr>
          <w:szCs w:val="28"/>
          <w:lang w:eastAsia="en-US"/>
        </w:rPr>
      </w:pPr>
      <w:r>
        <w:rPr>
          <w:szCs w:val="28"/>
          <w:lang w:eastAsia="en-US"/>
        </w:rPr>
        <w:t>4.2. Реа</w:t>
      </w:r>
      <w:r w:rsidR="00E76136">
        <w:rPr>
          <w:szCs w:val="28"/>
          <w:lang w:eastAsia="en-US"/>
        </w:rPr>
        <w:t>лизация годового плана работы</w:t>
      </w:r>
      <w:r w:rsidR="00E76136">
        <w:rPr>
          <w:szCs w:val="28"/>
          <w:lang w:eastAsia="en-US"/>
        </w:rPr>
        <w:tab/>
        <w:t>12</w:t>
      </w:r>
    </w:p>
    <w:p w:rsidR="00850E93" w:rsidRPr="00BB0226" w:rsidRDefault="00850E93" w:rsidP="00850E93">
      <w:pPr>
        <w:tabs>
          <w:tab w:val="right" w:leader="dot" w:pos="9355"/>
        </w:tabs>
        <w:ind w:left="709"/>
        <w:jc w:val="both"/>
        <w:outlineLvl w:val="1"/>
        <w:rPr>
          <w:szCs w:val="28"/>
          <w:lang w:eastAsia="en-US"/>
        </w:rPr>
      </w:pPr>
      <w:r>
        <w:rPr>
          <w:szCs w:val="28"/>
          <w:lang w:eastAsia="en-US"/>
        </w:rPr>
        <w:t>4.3</w:t>
      </w:r>
      <w:r w:rsidRPr="00BB0226">
        <w:rPr>
          <w:szCs w:val="28"/>
          <w:lang w:eastAsia="en-US"/>
        </w:rPr>
        <w:t>. Результаты оздоровительной работы</w:t>
      </w:r>
      <w:r w:rsidRPr="00BB0226">
        <w:rPr>
          <w:szCs w:val="28"/>
          <w:lang w:eastAsia="en-US"/>
        </w:rPr>
        <w:tab/>
      </w:r>
      <w:r>
        <w:rPr>
          <w:szCs w:val="28"/>
          <w:lang w:eastAsia="en-US"/>
        </w:rPr>
        <w:t>15</w:t>
      </w:r>
      <w:r w:rsidRPr="00BB0226">
        <w:rPr>
          <w:szCs w:val="28"/>
          <w:lang w:eastAsia="en-US"/>
        </w:rPr>
        <w:t xml:space="preserve"> </w:t>
      </w:r>
    </w:p>
    <w:p w:rsidR="00850E93" w:rsidRPr="00BB0226" w:rsidRDefault="00850E93" w:rsidP="00850E93">
      <w:pPr>
        <w:tabs>
          <w:tab w:val="right" w:leader="dot" w:pos="9355"/>
        </w:tabs>
        <w:ind w:left="709"/>
        <w:jc w:val="both"/>
        <w:outlineLvl w:val="1"/>
        <w:rPr>
          <w:szCs w:val="28"/>
          <w:lang w:eastAsia="en-US"/>
        </w:rPr>
      </w:pPr>
      <w:r>
        <w:rPr>
          <w:szCs w:val="28"/>
          <w:lang w:eastAsia="en-US"/>
        </w:rPr>
        <w:t>4.4</w:t>
      </w:r>
      <w:r w:rsidRPr="00BB0226">
        <w:rPr>
          <w:szCs w:val="28"/>
          <w:lang w:eastAsia="en-US"/>
        </w:rPr>
        <w:t>. Образователь</w:t>
      </w:r>
      <w:r w:rsidR="00E76136">
        <w:rPr>
          <w:szCs w:val="28"/>
          <w:lang w:eastAsia="en-US"/>
        </w:rPr>
        <w:t xml:space="preserve">ные результаты воспитанников </w:t>
      </w:r>
      <w:r w:rsidR="00E76136">
        <w:rPr>
          <w:szCs w:val="28"/>
          <w:lang w:eastAsia="en-US"/>
        </w:rPr>
        <w:tab/>
        <w:t>16</w:t>
      </w:r>
    </w:p>
    <w:p w:rsidR="00850E93" w:rsidRPr="00BB0226" w:rsidRDefault="00401048" w:rsidP="00850E93">
      <w:pPr>
        <w:tabs>
          <w:tab w:val="right" w:leader="dot" w:pos="9355"/>
        </w:tabs>
        <w:outlineLvl w:val="1"/>
        <w:rPr>
          <w:b/>
          <w:szCs w:val="28"/>
          <w:lang w:eastAsia="en-US"/>
        </w:rPr>
      </w:pPr>
      <w:hyperlink w:anchor="Раздел5" w:history="1">
        <w:r w:rsidR="00850E93" w:rsidRPr="00850E93">
          <w:rPr>
            <w:b/>
            <w:color w:val="943634" w:themeColor="accent2" w:themeShade="BF"/>
            <w:szCs w:val="28"/>
            <w:u w:val="single"/>
            <w:lang w:eastAsia="en-US"/>
          </w:rPr>
          <w:t>Раздел 5. Кадровый потенциал</w:t>
        </w:r>
      </w:hyperlink>
      <w:r w:rsidR="00850E93" w:rsidRPr="003A0499">
        <w:rPr>
          <w:b/>
          <w:color w:val="0F243E"/>
          <w:szCs w:val="28"/>
          <w:lang w:eastAsia="en-US"/>
        </w:rPr>
        <w:t xml:space="preserve"> </w:t>
      </w:r>
      <w:r w:rsidR="00850E93" w:rsidRPr="00BB0226">
        <w:rPr>
          <w:b/>
          <w:szCs w:val="28"/>
          <w:lang w:eastAsia="en-US"/>
        </w:rPr>
        <w:tab/>
      </w:r>
      <w:r w:rsidR="00E76136">
        <w:rPr>
          <w:b/>
          <w:szCs w:val="28"/>
          <w:lang w:eastAsia="en-US"/>
        </w:rPr>
        <w:t>18</w:t>
      </w:r>
    </w:p>
    <w:p w:rsidR="00850E93" w:rsidRPr="00BB0226" w:rsidRDefault="00850E93" w:rsidP="00850E93">
      <w:pPr>
        <w:tabs>
          <w:tab w:val="right" w:leader="dot" w:pos="9355"/>
        </w:tabs>
        <w:ind w:left="709"/>
        <w:outlineLvl w:val="1"/>
        <w:rPr>
          <w:szCs w:val="28"/>
          <w:lang w:eastAsia="en-US"/>
        </w:rPr>
      </w:pPr>
      <w:r w:rsidRPr="00BB0226">
        <w:rPr>
          <w:szCs w:val="28"/>
          <w:lang w:eastAsia="en-US"/>
        </w:rPr>
        <w:t xml:space="preserve">5.1. Количественный и качественный состав </w:t>
      </w:r>
      <w:r w:rsidRPr="00BB0226">
        <w:rPr>
          <w:szCs w:val="28"/>
          <w:lang w:eastAsia="en-US"/>
        </w:rPr>
        <w:tab/>
      </w:r>
      <w:r w:rsidR="00E76136">
        <w:rPr>
          <w:szCs w:val="28"/>
          <w:lang w:eastAsia="en-US"/>
        </w:rPr>
        <w:t>18</w:t>
      </w:r>
    </w:p>
    <w:p w:rsidR="00850E93" w:rsidRPr="00BB0226" w:rsidRDefault="00850E93" w:rsidP="00850E93">
      <w:pPr>
        <w:tabs>
          <w:tab w:val="right" w:leader="dot" w:pos="9355"/>
        </w:tabs>
        <w:ind w:left="709"/>
        <w:outlineLvl w:val="1"/>
        <w:rPr>
          <w:szCs w:val="28"/>
          <w:lang w:eastAsia="en-US"/>
        </w:rPr>
      </w:pPr>
      <w:r w:rsidRPr="00BB0226">
        <w:rPr>
          <w:szCs w:val="28"/>
          <w:lang w:eastAsia="en-US"/>
        </w:rPr>
        <w:t xml:space="preserve">5.2. Развитие кадрового потенциала </w:t>
      </w:r>
      <w:r w:rsidRPr="00BB0226">
        <w:rPr>
          <w:szCs w:val="28"/>
          <w:lang w:eastAsia="en-US"/>
        </w:rPr>
        <w:tab/>
      </w:r>
      <w:r w:rsidR="00E76136">
        <w:rPr>
          <w:szCs w:val="28"/>
          <w:lang w:eastAsia="en-US"/>
        </w:rPr>
        <w:t>20</w:t>
      </w:r>
    </w:p>
    <w:p w:rsidR="00850E93" w:rsidRPr="003A0499" w:rsidRDefault="00401048" w:rsidP="00850E93">
      <w:pPr>
        <w:tabs>
          <w:tab w:val="right" w:leader="dot" w:pos="9355"/>
        </w:tabs>
        <w:outlineLvl w:val="1"/>
        <w:rPr>
          <w:b/>
          <w:color w:val="0F243E"/>
          <w:szCs w:val="28"/>
          <w:lang w:eastAsia="en-US"/>
        </w:rPr>
      </w:pPr>
      <w:hyperlink w:anchor="Раздел6" w:history="1">
        <w:r w:rsidR="00850E93" w:rsidRPr="00850E93">
          <w:rPr>
            <w:b/>
            <w:color w:val="943634" w:themeColor="accent2" w:themeShade="BF"/>
            <w:szCs w:val="28"/>
            <w:u w:val="single"/>
            <w:lang w:eastAsia="en-US"/>
          </w:rPr>
          <w:t>Раздел 6. Финансовые ресурсы</w:t>
        </w:r>
      </w:hyperlink>
      <w:r w:rsidR="00850E93" w:rsidRPr="003A0499">
        <w:rPr>
          <w:b/>
          <w:color w:val="0F243E"/>
          <w:szCs w:val="28"/>
          <w:lang w:eastAsia="en-US"/>
        </w:rPr>
        <w:tab/>
      </w:r>
      <w:r w:rsidR="00E76136">
        <w:rPr>
          <w:b/>
          <w:color w:val="0F243E"/>
          <w:szCs w:val="28"/>
          <w:lang w:eastAsia="en-US"/>
        </w:rPr>
        <w:t>20</w:t>
      </w:r>
      <w:r w:rsidR="00850E93" w:rsidRPr="003A0499">
        <w:rPr>
          <w:b/>
          <w:color w:val="0F243E"/>
          <w:szCs w:val="28"/>
          <w:lang w:eastAsia="en-US"/>
        </w:rPr>
        <w:t xml:space="preserve"> </w:t>
      </w:r>
    </w:p>
    <w:p w:rsidR="00850E93" w:rsidRPr="003A0499" w:rsidRDefault="00850E93" w:rsidP="00850E93">
      <w:pPr>
        <w:tabs>
          <w:tab w:val="right" w:leader="dot" w:pos="9355"/>
        </w:tabs>
        <w:outlineLvl w:val="1"/>
        <w:rPr>
          <w:b/>
          <w:color w:val="0F243E"/>
          <w:szCs w:val="28"/>
          <w:lang w:eastAsia="en-US"/>
        </w:rPr>
      </w:pPr>
    </w:p>
    <w:p w:rsidR="00850E93" w:rsidRPr="003A0499" w:rsidRDefault="00401048" w:rsidP="00850E93">
      <w:pPr>
        <w:tabs>
          <w:tab w:val="right" w:leader="dot" w:pos="9355"/>
        </w:tabs>
        <w:outlineLvl w:val="1"/>
        <w:rPr>
          <w:b/>
          <w:color w:val="0F243E"/>
          <w:szCs w:val="28"/>
          <w:lang w:eastAsia="en-US"/>
        </w:rPr>
      </w:pPr>
      <w:hyperlink w:anchor="Заключение" w:history="1">
        <w:r w:rsidR="00850E93" w:rsidRPr="00850E93">
          <w:rPr>
            <w:b/>
            <w:color w:val="943634" w:themeColor="accent2" w:themeShade="BF"/>
            <w:szCs w:val="28"/>
            <w:u w:val="single"/>
            <w:lang w:eastAsia="en-US"/>
          </w:rPr>
          <w:t>Заключение. Перспективы и планы развития</w:t>
        </w:r>
      </w:hyperlink>
      <w:r w:rsidR="00850E93" w:rsidRPr="00850E93">
        <w:rPr>
          <w:b/>
          <w:szCs w:val="28"/>
          <w:lang w:eastAsia="en-US"/>
        </w:rPr>
        <w:tab/>
        <w:t>2</w:t>
      </w:r>
      <w:r w:rsidR="00E76136">
        <w:rPr>
          <w:b/>
          <w:szCs w:val="28"/>
          <w:lang w:eastAsia="en-US"/>
        </w:rPr>
        <w:t>1</w:t>
      </w:r>
    </w:p>
    <w:p w:rsidR="00850E93" w:rsidRPr="003A0499" w:rsidRDefault="00850E93" w:rsidP="00850E93">
      <w:pPr>
        <w:tabs>
          <w:tab w:val="right" w:leader="dot" w:pos="9355"/>
        </w:tabs>
        <w:outlineLvl w:val="1"/>
        <w:rPr>
          <w:b/>
          <w:color w:val="0F243E"/>
          <w:szCs w:val="28"/>
          <w:lang w:eastAsia="en-US"/>
        </w:rPr>
      </w:pPr>
    </w:p>
    <w:p w:rsidR="00850E93" w:rsidRDefault="00850E93" w:rsidP="00ED48D0">
      <w:pPr>
        <w:jc w:val="center"/>
      </w:pPr>
    </w:p>
    <w:p w:rsidR="00850E93" w:rsidRDefault="00850E93" w:rsidP="00ED48D0">
      <w:pPr>
        <w:jc w:val="center"/>
      </w:pPr>
    </w:p>
    <w:p w:rsidR="00850E93" w:rsidRDefault="00850E93" w:rsidP="00ED48D0">
      <w:pPr>
        <w:jc w:val="center"/>
      </w:pPr>
    </w:p>
    <w:p w:rsidR="00850E93" w:rsidRDefault="00850E93" w:rsidP="00ED48D0">
      <w:pPr>
        <w:jc w:val="center"/>
      </w:pPr>
    </w:p>
    <w:p w:rsidR="00850E93" w:rsidRDefault="00850E93" w:rsidP="00ED48D0">
      <w:pPr>
        <w:jc w:val="center"/>
      </w:pPr>
    </w:p>
    <w:p w:rsidR="00850E93" w:rsidRDefault="00850E93" w:rsidP="00ED48D0">
      <w:pPr>
        <w:jc w:val="center"/>
      </w:pPr>
    </w:p>
    <w:p w:rsidR="00850E93" w:rsidRDefault="00850E93" w:rsidP="00ED48D0">
      <w:pPr>
        <w:jc w:val="center"/>
      </w:pPr>
    </w:p>
    <w:p w:rsidR="00850E93" w:rsidRDefault="00850E93" w:rsidP="00ED48D0">
      <w:pPr>
        <w:jc w:val="center"/>
      </w:pPr>
    </w:p>
    <w:p w:rsidR="00850E93" w:rsidRDefault="00850E93" w:rsidP="00ED48D0">
      <w:pPr>
        <w:jc w:val="center"/>
      </w:pPr>
    </w:p>
    <w:p w:rsidR="00850E93" w:rsidRDefault="00850E93" w:rsidP="00ED48D0">
      <w:pPr>
        <w:jc w:val="center"/>
      </w:pPr>
    </w:p>
    <w:p w:rsidR="00850E93" w:rsidRDefault="00850E93" w:rsidP="00ED48D0">
      <w:pPr>
        <w:jc w:val="center"/>
      </w:pPr>
    </w:p>
    <w:p w:rsidR="00850E93" w:rsidRDefault="00850E93" w:rsidP="00ED48D0">
      <w:pPr>
        <w:jc w:val="center"/>
      </w:pPr>
    </w:p>
    <w:p w:rsidR="00850E93" w:rsidRDefault="00850E93" w:rsidP="00ED48D0">
      <w:pPr>
        <w:jc w:val="center"/>
      </w:pPr>
    </w:p>
    <w:p w:rsidR="00850E93" w:rsidRDefault="00850E93" w:rsidP="00ED48D0">
      <w:pPr>
        <w:jc w:val="center"/>
      </w:pPr>
    </w:p>
    <w:p w:rsidR="00850E93" w:rsidRDefault="00850E93" w:rsidP="00ED48D0">
      <w:pPr>
        <w:jc w:val="center"/>
      </w:pPr>
    </w:p>
    <w:p w:rsidR="00850E93" w:rsidRDefault="00850E93" w:rsidP="00ED48D0">
      <w:pPr>
        <w:jc w:val="center"/>
      </w:pPr>
    </w:p>
    <w:p w:rsidR="00850E93" w:rsidRDefault="00850E93" w:rsidP="00ED48D0">
      <w:pPr>
        <w:jc w:val="center"/>
      </w:pPr>
    </w:p>
    <w:p w:rsidR="00850E93" w:rsidRDefault="00850E93" w:rsidP="00ED48D0">
      <w:pPr>
        <w:jc w:val="center"/>
      </w:pPr>
    </w:p>
    <w:p w:rsidR="00850E93" w:rsidRDefault="00850E93" w:rsidP="00ED48D0">
      <w:pPr>
        <w:jc w:val="center"/>
      </w:pPr>
    </w:p>
    <w:p w:rsidR="00850E93" w:rsidRDefault="00850E93" w:rsidP="00ED48D0">
      <w:pPr>
        <w:jc w:val="center"/>
      </w:pPr>
    </w:p>
    <w:p w:rsidR="00850E93" w:rsidRDefault="00850E93" w:rsidP="00ED48D0">
      <w:pPr>
        <w:jc w:val="center"/>
      </w:pPr>
    </w:p>
    <w:p w:rsidR="00850E93" w:rsidRDefault="00850E93" w:rsidP="00ED48D0">
      <w:pPr>
        <w:jc w:val="center"/>
      </w:pPr>
    </w:p>
    <w:p w:rsidR="00850E93" w:rsidRPr="00015EFB" w:rsidRDefault="00850E93" w:rsidP="00850E93">
      <w:pPr>
        <w:spacing w:after="60"/>
        <w:jc w:val="center"/>
        <w:rPr>
          <w:b/>
          <w:color w:val="C00000"/>
          <w:sz w:val="32"/>
          <w:szCs w:val="32"/>
        </w:rPr>
      </w:pPr>
      <w:r w:rsidRPr="00015EFB">
        <w:rPr>
          <w:b/>
          <w:color w:val="C00000"/>
          <w:sz w:val="32"/>
          <w:szCs w:val="32"/>
        </w:rPr>
        <w:lastRenderedPageBreak/>
        <w:t>Раздел 1. Общая характеристика дошкольного образовательного учреждения</w:t>
      </w:r>
    </w:p>
    <w:p w:rsidR="00850E93" w:rsidRPr="00BB0226" w:rsidRDefault="00850E93" w:rsidP="00850E93">
      <w:pPr>
        <w:spacing w:after="60"/>
        <w:jc w:val="center"/>
        <w:rPr>
          <w:b/>
          <w:sz w:val="32"/>
          <w:szCs w:val="32"/>
        </w:rPr>
      </w:pPr>
    </w:p>
    <w:p w:rsidR="00850E93" w:rsidRPr="002D1F1E" w:rsidRDefault="00850E93" w:rsidP="00850E93">
      <w:pPr>
        <w:spacing w:after="60" w:line="276" w:lineRule="auto"/>
        <w:rPr>
          <w:b/>
          <w:color w:val="632423" w:themeColor="accent2" w:themeShade="80"/>
          <w:sz w:val="28"/>
          <w:szCs w:val="28"/>
          <w:u w:val="single"/>
        </w:rPr>
      </w:pPr>
      <w:r w:rsidRPr="002D1F1E">
        <w:rPr>
          <w:b/>
          <w:color w:val="632423" w:themeColor="accent2" w:themeShade="80"/>
          <w:sz w:val="28"/>
          <w:szCs w:val="28"/>
          <w:u w:val="single"/>
        </w:rPr>
        <w:t>1.1. Социокультурные и экономические условия</w:t>
      </w:r>
    </w:p>
    <w:p w:rsidR="00293C98" w:rsidRPr="00D45BD4" w:rsidRDefault="00850E93" w:rsidP="00293C98">
      <w:pPr>
        <w:ind w:firstLine="360"/>
        <w:jc w:val="both"/>
        <w:rPr>
          <w:rFonts w:eastAsiaTheme="minorHAnsi"/>
          <w:lang w:eastAsia="en-US"/>
        </w:rPr>
      </w:pPr>
      <w:r w:rsidRPr="00D45BD4">
        <w:t xml:space="preserve">Муниципальное бюджетное дошкольное образовательное  учреждение </w:t>
      </w:r>
      <w:proofErr w:type="spellStart"/>
      <w:r w:rsidRPr="00D45BD4">
        <w:t>Мурминский</w:t>
      </w:r>
      <w:proofErr w:type="spellEnd"/>
      <w:r w:rsidRPr="00D45BD4">
        <w:t xml:space="preserve"> детский сад «Теремок» муниципального образования – Рязанский муниципальный район Рязанской области</w:t>
      </w:r>
      <w:r w:rsidR="00293C98" w:rsidRPr="00D45BD4">
        <w:t xml:space="preserve"> </w:t>
      </w:r>
      <w:r w:rsidR="00293C98" w:rsidRPr="00D45BD4">
        <w:rPr>
          <w:rFonts w:eastAsiaTheme="minorHAnsi"/>
          <w:lang w:eastAsia="en-US"/>
        </w:rPr>
        <w:t>зарегистрировано  Межрайонной инспекцией Федеральной налоговой сл</w:t>
      </w:r>
      <w:r w:rsidR="00264FE5">
        <w:rPr>
          <w:rFonts w:eastAsiaTheme="minorHAnsi"/>
          <w:lang w:eastAsia="en-US"/>
        </w:rPr>
        <w:t>ужбы № 6 по Рязанской области 04 января 2003</w:t>
      </w:r>
      <w:r w:rsidR="00293C98" w:rsidRPr="00D45BD4">
        <w:rPr>
          <w:rFonts w:eastAsiaTheme="minorHAnsi"/>
          <w:lang w:eastAsia="en-US"/>
        </w:rPr>
        <w:t xml:space="preserve"> года, регистрационный номер 1036216001150 как муниципальное бюджетное дошкольное образовательное учреждение </w:t>
      </w:r>
      <w:proofErr w:type="spellStart"/>
      <w:r w:rsidR="00293C98" w:rsidRPr="00D45BD4">
        <w:rPr>
          <w:rFonts w:eastAsiaTheme="minorHAnsi"/>
          <w:lang w:eastAsia="en-US"/>
        </w:rPr>
        <w:t>Мурминский</w:t>
      </w:r>
      <w:proofErr w:type="spellEnd"/>
      <w:r w:rsidR="00293C98" w:rsidRPr="00D45BD4">
        <w:rPr>
          <w:rFonts w:eastAsiaTheme="minorHAnsi"/>
          <w:lang w:eastAsia="en-US"/>
        </w:rPr>
        <w:t xml:space="preserve"> детский сад «Теремок» муниципального образования – Рязанский муниципальный район Рязанской области.</w:t>
      </w:r>
    </w:p>
    <w:p w:rsidR="00850E93" w:rsidRPr="00D45BD4" w:rsidRDefault="00850E93" w:rsidP="00850E93">
      <w:pPr>
        <w:ind w:firstLine="284"/>
        <w:jc w:val="both"/>
      </w:pPr>
      <w:r w:rsidRPr="00D45BD4">
        <w:t xml:space="preserve"> ИНН</w:t>
      </w:r>
      <w:r w:rsidR="00293C98" w:rsidRPr="00D45BD4">
        <w:t xml:space="preserve"> 6215010465</w:t>
      </w:r>
      <w:r w:rsidRPr="00D45BD4">
        <w:t xml:space="preserve">, ОГРН </w:t>
      </w:r>
      <w:r w:rsidR="00293C98" w:rsidRPr="00D45BD4">
        <w:t>1036216001150</w:t>
      </w:r>
    </w:p>
    <w:p w:rsidR="00850E93" w:rsidRPr="00D45BD4" w:rsidRDefault="002D1F1E" w:rsidP="00850E93">
      <w:pPr>
        <w:ind w:firstLine="284"/>
        <w:jc w:val="both"/>
      </w:pPr>
      <w:r w:rsidRPr="00D45BD4">
        <w:t xml:space="preserve">Лицензия </w:t>
      </w:r>
      <w:r w:rsidR="00264FE5">
        <w:t xml:space="preserve">на право ведения образовательной деятельности </w:t>
      </w:r>
      <w:r w:rsidRPr="00D45BD4">
        <w:t>Министерства</w:t>
      </w:r>
      <w:r w:rsidR="00850E93" w:rsidRPr="00D45BD4">
        <w:t xml:space="preserve"> о</w:t>
      </w:r>
      <w:r w:rsidR="00293C98" w:rsidRPr="00D45BD4">
        <w:t>бразования Рязанской области</w:t>
      </w:r>
      <w:r w:rsidR="00850E93" w:rsidRPr="00D45BD4">
        <w:t xml:space="preserve"> № </w:t>
      </w:r>
      <w:r w:rsidR="00293C98" w:rsidRPr="00D45BD4">
        <w:t>15-1007</w:t>
      </w:r>
      <w:r w:rsidR="00850E93" w:rsidRPr="00D45BD4">
        <w:t xml:space="preserve"> Серия </w:t>
      </w:r>
      <w:r w:rsidR="00264FE5">
        <w:t>РО № 041882 от 20</w:t>
      </w:r>
      <w:r w:rsidR="00293C98" w:rsidRPr="00D45BD4">
        <w:t xml:space="preserve"> апреля 2012</w:t>
      </w:r>
      <w:r w:rsidR="00850E93" w:rsidRPr="00D45BD4">
        <w:t xml:space="preserve"> г.</w:t>
      </w:r>
      <w:r w:rsidR="00293C98" w:rsidRPr="00D45BD4">
        <w:t xml:space="preserve">, срок действия лицензии </w:t>
      </w:r>
      <w:r w:rsidR="00264FE5">
        <w:t>–</w:t>
      </w:r>
      <w:r w:rsidR="00293C98" w:rsidRPr="00D45BD4">
        <w:t xml:space="preserve"> бессрочно</w:t>
      </w:r>
      <w:r w:rsidR="00264FE5">
        <w:t>.</w:t>
      </w:r>
    </w:p>
    <w:p w:rsidR="00293C98" w:rsidRPr="00D45BD4" w:rsidRDefault="00850E93" w:rsidP="00850E93">
      <w:pPr>
        <w:ind w:firstLine="284"/>
        <w:jc w:val="both"/>
        <w:rPr>
          <w:color w:val="000000"/>
        </w:rPr>
      </w:pPr>
      <w:r w:rsidRPr="00D45BD4">
        <w:rPr>
          <w:color w:val="000000"/>
        </w:rPr>
        <w:t xml:space="preserve">Детский сад </w:t>
      </w:r>
      <w:r w:rsidR="00264FE5">
        <w:rPr>
          <w:color w:val="000000"/>
        </w:rPr>
        <w:t xml:space="preserve">- </w:t>
      </w:r>
      <w:r w:rsidRPr="00D45BD4">
        <w:rPr>
          <w:color w:val="000000"/>
        </w:rPr>
        <w:t xml:space="preserve">отдельно стоящее 2-х этажное кирпичное здание. Территория </w:t>
      </w:r>
      <w:r w:rsidR="00293C98" w:rsidRPr="00D45BD4">
        <w:rPr>
          <w:color w:val="000000"/>
        </w:rPr>
        <w:t xml:space="preserve">ДОУ </w:t>
      </w:r>
      <w:r w:rsidR="00264FE5">
        <w:rPr>
          <w:color w:val="000000"/>
        </w:rPr>
        <w:t xml:space="preserve">огорожена, </w:t>
      </w:r>
      <w:r w:rsidR="00293C98" w:rsidRPr="00D45BD4">
        <w:rPr>
          <w:color w:val="000000"/>
        </w:rPr>
        <w:t>озеленена, оснащена верандами</w:t>
      </w:r>
      <w:r w:rsidRPr="00D45BD4">
        <w:rPr>
          <w:color w:val="000000"/>
        </w:rPr>
        <w:t xml:space="preserve"> в количестве </w:t>
      </w:r>
      <w:r w:rsidR="00293C98" w:rsidRPr="00D45BD4">
        <w:rPr>
          <w:color w:val="000000"/>
        </w:rPr>
        <w:t>6</w:t>
      </w:r>
      <w:r w:rsidRPr="00D45BD4">
        <w:rPr>
          <w:color w:val="000000"/>
        </w:rPr>
        <w:t xml:space="preserve"> едини</w:t>
      </w:r>
      <w:r w:rsidR="00293C98" w:rsidRPr="00D45BD4">
        <w:rPr>
          <w:color w:val="000000"/>
        </w:rPr>
        <w:t>ц, имеются цветники.</w:t>
      </w:r>
    </w:p>
    <w:p w:rsidR="00850E93" w:rsidRPr="00D45BD4" w:rsidRDefault="00850E93" w:rsidP="00850E93">
      <w:pPr>
        <w:ind w:firstLine="284"/>
        <w:jc w:val="both"/>
      </w:pPr>
      <w:r w:rsidRPr="00D45BD4">
        <w:t xml:space="preserve">Детский сад находится в экологически благоприятной части, </w:t>
      </w:r>
      <w:r w:rsidRPr="00D45BD4">
        <w:rPr>
          <w:color w:val="000000"/>
        </w:rPr>
        <w:t xml:space="preserve">имеющий обширную территорию лесной зоны и расположен </w:t>
      </w:r>
      <w:r w:rsidR="00264FE5">
        <w:rPr>
          <w:color w:val="000000"/>
        </w:rPr>
        <w:t>недалеко от жилого массива</w:t>
      </w:r>
      <w:r w:rsidRPr="00D45BD4">
        <w:rPr>
          <w:color w:val="000000"/>
        </w:rPr>
        <w:t xml:space="preserve">, </w:t>
      </w:r>
      <w:r w:rsidRPr="00D45BD4">
        <w:t xml:space="preserve">обладает доступностью для родителей. </w:t>
      </w:r>
    </w:p>
    <w:p w:rsidR="00850E93" w:rsidRPr="00D45BD4" w:rsidRDefault="00850E93" w:rsidP="00850E93">
      <w:pPr>
        <w:ind w:firstLine="284"/>
        <w:jc w:val="both"/>
      </w:pPr>
      <w:r w:rsidRPr="00D45BD4">
        <w:t xml:space="preserve">Недалеко от детского сада располагаются: </w:t>
      </w:r>
      <w:r w:rsidR="002D1F1E" w:rsidRPr="00D45BD4">
        <w:t>Библиотека,</w:t>
      </w:r>
      <w:r w:rsidRPr="00D45BD4">
        <w:t xml:space="preserve"> </w:t>
      </w:r>
      <w:proofErr w:type="spellStart"/>
      <w:r w:rsidR="00293C98" w:rsidRPr="00D45BD4">
        <w:t>Мурминский</w:t>
      </w:r>
      <w:proofErr w:type="spellEnd"/>
      <w:r w:rsidR="00293C98" w:rsidRPr="00D45BD4">
        <w:t xml:space="preserve"> ДК</w:t>
      </w:r>
      <w:r w:rsidRPr="00D45BD4">
        <w:t xml:space="preserve">, </w:t>
      </w:r>
      <w:r w:rsidR="00293C98" w:rsidRPr="00D45BD4">
        <w:t>М</w:t>
      </w:r>
      <w:r w:rsidRPr="00D45BD4">
        <w:t>Б</w:t>
      </w:r>
      <w:r w:rsidR="00293C98" w:rsidRPr="00D45BD4">
        <w:t>О</w:t>
      </w:r>
      <w:r w:rsidRPr="00D45BD4">
        <w:t>У</w:t>
      </w:r>
      <w:r w:rsidR="002D1F1E" w:rsidRPr="00D45BD4">
        <w:t xml:space="preserve"> </w:t>
      </w:r>
      <w:proofErr w:type="spellStart"/>
      <w:proofErr w:type="gramStart"/>
      <w:r w:rsidR="002D1F1E" w:rsidRPr="00D45BD4">
        <w:t>Мурминская</w:t>
      </w:r>
      <w:proofErr w:type="spellEnd"/>
      <w:r w:rsidRPr="00D45BD4">
        <w:t xml:space="preserve">  СОШ</w:t>
      </w:r>
      <w:proofErr w:type="gramEnd"/>
      <w:r w:rsidRPr="00D45BD4">
        <w:t xml:space="preserve"> . </w:t>
      </w:r>
    </w:p>
    <w:p w:rsidR="002D1F1E" w:rsidRPr="00D45BD4" w:rsidRDefault="00850E93" w:rsidP="002D1F1E">
      <w:pPr>
        <w:ind w:firstLine="284"/>
        <w:jc w:val="both"/>
      </w:pPr>
      <w:r w:rsidRPr="00D45BD4">
        <w:t>Руковод</w:t>
      </w:r>
      <w:r w:rsidR="002D1F1E" w:rsidRPr="00D45BD4">
        <w:t>итель детского сада - заведующая</w:t>
      </w:r>
      <w:r w:rsidRPr="00D45BD4">
        <w:t xml:space="preserve"> высшей квалификационной категории</w:t>
      </w:r>
      <w:r w:rsidR="002D1F1E" w:rsidRPr="00D45BD4">
        <w:t xml:space="preserve"> Киселева Татьяна Ивановна</w:t>
      </w:r>
      <w:r w:rsidR="00264FE5">
        <w:t>.</w:t>
      </w:r>
    </w:p>
    <w:p w:rsidR="002D1F1E" w:rsidRPr="00D45BD4" w:rsidRDefault="002D1F1E" w:rsidP="00850E93">
      <w:pPr>
        <w:ind w:firstLine="284"/>
        <w:jc w:val="both"/>
      </w:pPr>
      <w:r w:rsidRPr="00D45BD4">
        <w:t xml:space="preserve">График посещения ребенком ДОУ </w:t>
      </w:r>
      <w:r w:rsidR="00850E93" w:rsidRPr="00D45BD4">
        <w:t>установлен пятидневный (понедельник – пятница) – с 07.00. до 19.00 часов; выходные – суббота</w:t>
      </w:r>
      <w:r w:rsidRPr="00D45BD4">
        <w:t>, воскресенье, праздничные дни.</w:t>
      </w:r>
    </w:p>
    <w:p w:rsidR="00850E93" w:rsidRPr="00D45BD4" w:rsidRDefault="002D1F1E" w:rsidP="00850E93">
      <w:pPr>
        <w:ind w:firstLine="284"/>
        <w:jc w:val="both"/>
      </w:pPr>
      <w:r w:rsidRPr="00D45BD4">
        <w:t xml:space="preserve">МБДОУ </w:t>
      </w:r>
      <w:proofErr w:type="spellStart"/>
      <w:r w:rsidRPr="00D45BD4">
        <w:t>Мурминский</w:t>
      </w:r>
      <w:proofErr w:type="spellEnd"/>
      <w:r w:rsidRPr="00D45BD4">
        <w:t xml:space="preserve"> детский сад «Теремок» </w:t>
      </w:r>
      <w:r w:rsidR="00850E93" w:rsidRPr="00D45BD4">
        <w:t>в 201</w:t>
      </w:r>
      <w:r w:rsidRPr="00D45BD4">
        <w:t>4</w:t>
      </w:r>
      <w:r w:rsidR="00850E93" w:rsidRPr="00D45BD4">
        <w:t>-201</w:t>
      </w:r>
      <w:r w:rsidRPr="00D45BD4">
        <w:t>5</w:t>
      </w:r>
      <w:r w:rsidR="00850E93" w:rsidRPr="00D45BD4">
        <w:t xml:space="preserve"> учебном году посещали </w:t>
      </w:r>
      <w:r w:rsidRPr="00D45BD4">
        <w:t>12</w:t>
      </w:r>
      <w:r w:rsidR="00850E93" w:rsidRPr="00D45BD4">
        <w:t xml:space="preserve">2 ребенка с </w:t>
      </w:r>
      <w:r w:rsidRPr="00D45BD4">
        <w:t>2</w:t>
      </w:r>
      <w:r w:rsidR="00850E93" w:rsidRPr="00D45BD4">
        <w:t xml:space="preserve"> до 7 лет. В ДОУ функционирует </w:t>
      </w:r>
      <w:r w:rsidRPr="00D45BD4">
        <w:t>6</w:t>
      </w:r>
      <w:r w:rsidR="00850E93" w:rsidRPr="00D45BD4">
        <w:t xml:space="preserve"> возрастных групп. Наполняемость групп –</w:t>
      </w:r>
      <w:r w:rsidRPr="00D45BD4">
        <w:t>19</w:t>
      </w:r>
      <w:r w:rsidR="00850E93" w:rsidRPr="00D45BD4">
        <w:t xml:space="preserve">-23детей. Комплектование ДОУ воспитанниками осуществляется по </w:t>
      </w:r>
      <w:r w:rsidRPr="00D45BD4">
        <w:t>путевкам.</w:t>
      </w:r>
    </w:p>
    <w:p w:rsidR="00850E93" w:rsidRPr="00D45BD4" w:rsidRDefault="00850E93" w:rsidP="00850E93">
      <w:pPr>
        <w:jc w:val="both"/>
        <w:rPr>
          <w:b/>
          <w:u w:val="single"/>
        </w:rPr>
      </w:pPr>
    </w:p>
    <w:p w:rsidR="002D1F1E" w:rsidRPr="002D1F1E" w:rsidRDefault="002D1F1E" w:rsidP="002D1F1E">
      <w:pPr>
        <w:jc w:val="both"/>
        <w:rPr>
          <w:b/>
          <w:color w:val="632423" w:themeColor="accent2" w:themeShade="80"/>
          <w:sz w:val="28"/>
          <w:szCs w:val="28"/>
          <w:u w:val="single"/>
        </w:rPr>
      </w:pPr>
      <w:r w:rsidRPr="002D1F1E">
        <w:rPr>
          <w:b/>
          <w:color w:val="632423" w:themeColor="accent2" w:themeShade="80"/>
          <w:sz w:val="28"/>
          <w:szCs w:val="28"/>
          <w:u w:val="single"/>
        </w:rPr>
        <w:t>1.2. Контактная информация</w:t>
      </w:r>
    </w:p>
    <w:p w:rsidR="002D1F1E" w:rsidRPr="002D1F1E" w:rsidRDefault="002D1F1E" w:rsidP="002D1F1E">
      <w:pPr>
        <w:jc w:val="both"/>
        <w:rPr>
          <w:b/>
          <w:color w:val="632423" w:themeColor="accent2" w:themeShade="80"/>
          <w:sz w:val="28"/>
          <w:szCs w:val="28"/>
          <w:u w:val="single"/>
        </w:rPr>
      </w:pPr>
    </w:p>
    <w:p w:rsidR="002D1F1E" w:rsidRPr="009D1E34" w:rsidRDefault="002D1F1E" w:rsidP="002D1F1E">
      <w:pPr>
        <w:jc w:val="both"/>
      </w:pPr>
      <w:proofErr w:type="gramStart"/>
      <w:r>
        <w:t xml:space="preserve">Заведующая </w:t>
      </w:r>
      <w:r w:rsidRPr="009D1E34">
        <w:t xml:space="preserve"> –</w:t>
      </w:r>
      <w:proofErr w:type="gramEnd"/>
      <w:r w:rsidRPr="009D1E34">
        <w:t xml:space="preserve"> </w:t>
      </w:r>
      <w:r>
        <w:t>Киселева Татьяна Ивановна</w:t>
      </w:r>
    </w:p>
    <w:p w:rsidR="002D1F1E" w:rsidRDefault="002D1F1E" w:rsidP="002D1F1E">
      <w:pPr>
        <w:jc w:val="both"/>
      </w:pPr>
      <w:r w:rsidRPr="009D1E34">
        <w:sym w:font="Wingdings" w:char="F02A"/>
      </w:r>
      <w:r w:rsidRPr="009D1E34">
        <w:t>:</w:t>
      </w:r>
      <w:r>
        <w:t xml:space="preserve">390528, Рязанская область, Рязанский район </w:t>
      </w:r>
      <w:proofErr w:type="spellStart"/>
      <w:r>
        <w:t>п.Мурмино</w:t>
      </w:r>
      <w:proofErr w:type="spellEnd"/>
      <w:r>
        <w:t xml:space="preserve"> </w:t>
      </w:r>
      <w:proofErr w:type="spellStart"/>
      <w:r>
        <w:t>ул.Лесная</w:t>
      </w:r>
      <w:proofErr w:type="spellEnd"/>
      <w:r>
        <w:t xml:space="preserve"> д.7а</w:t>
      </w:r>
    </w:p>
    <w:p w:rsidR="002D1F1E" w:rsidRPr="006812E3" w:rsidRDefault="002D1F1E" w:rsidP="002D1F1E">
      <w:pPr>
        <w:jc w:val="both"/>
      </w:pPr>
      <w:r w:rsidRPr="009D1E34">
        <w:sym w:font="Wingdings" w:char="F028"/>
      </w:r>
      <w:r>
        <w:t>: 8(4912) 42-60-59</w:t>
      </w:r>
      <w:r w:rsidR="00CA0D2C">
        <w:t>, 8-920-951-34-75</w:t>
      </w:r>
    </w:p>
    <w:p w:rsidR="009F5A4E" w:rsidRDefault="002D1F1E" w:rsidP="00770579">
      <w:pPr>
        <w:numPr>
          <w:ilvl w:val="0"/>
          <w:numId w:val="1"/>
        </w:numPr>
        <w:jc w:val="both"/>
      </w:pPr>
      <w:r w:rsidRPr="008A2EBE">
        <w:t xml:space="preserve">: </w:t>
      </w:r>
      <w:hyperlink r:id="rId8" w:history="1">
        <w:r w:rsidR="00CA0D2C" w:rsidRPr="000B6559">
          <w:rPr>
            <w:rStyle w:val="af"/>
            <w:lang w:val="en-US"/>
          </w:rPr>
          <w:t>doyteremok@mail.ru</w:t>
        </w:r>
      </w:hyperlink>
    </w:p>
    <w:p w:rsidR="00CA0D2C" w:rsidRPr="00264FE5" w:rsidRDefault="00E34675" w:rsidP="009F5A4E">
      <w:pPr>
        <w:jc w:val="both"/>
        <w:rPr>
          <w:lang w:val="en-US"/>
        </w:rPr>
      </w:pPr>
      <w:r>
        <w:t xml:space="preserve">Сайт: </w:t>
      </w:r>
      <w:proofErr w:type="spellStart"/>
      <w:r w:rsidR="00CA0D2C" w:rsidRPr="00CA0D2C">
        <w:t>doyteremok</w:t>
      </w:r>
      <w:proofErr w:type="spellEnd"/>
      <w:r w:rsidR="00264FE5">
        <w:t>.</w:t>
      </w:r>
      <w:proofErr w:type="spellStart"/>
      <w:r w:rsidR="00264FE5">
        <w:rPr>
          <w:lang w:val="en-US"/>
        </w:rPr>
        <w:t>ru</w:t>
      </w:r>
      <w:proofErr w:type="spellEnd"/>
    </w:p>
    <w:p w:rsidR="002D1F1E" w:rsidRPr="006812E3" w:rsidRDefault="002D1F1E" w:rsidP="009F5A4E">
      <w:pPr>
        <w:jc w:val="both"/>
      </w:pPr>
      <w:proofErr w:type="gramStart"/>
      <w:r w:rsidRPr="009D1E34">
        <w:rPr>
          <w:color w:val="000000"/>
        </w:rPr>
        <w:t xml:space="preserve">Целевая </w:t>
      </w:r>
      <w:r>
        <w:rPr>
          <w:color w:val="000000"/>
        </w:rPr>
        <w:t xml:space="preserve"> </w:t>
      </w:r>
      <w:r w:rsidRPr="009D1E34">
        <w:rPr>
          <w:color w:val="000000"/>
        </w:rPr>
        <w:t>аудитория</w:t>
      </w:r>
      <w:proofErr w:type="gramEnd"/>
      <w:r w:rsidRPr="009D1E34">
        <w:rPr>
          <w:color w:val="000000"/>
        </w:rPr>
        <w:t xml:space="preserve"> сайта - работн</w:t>
      </w:r>
      <w:r w:rsidR="00D45BD4">
        <w:rPr>
          <w:color w:val="000000"/>
        </w:rPr>
        <w:t>ики образования, родители</w:t>
      </w:r>
      <w:r w:rsidRPr="009D1E34">
        <w:rPr>
          <w:color w:val="000000"/>
        </w:rPr>
        <w:t>.</w:t>
      </w:r>
    </w:p>
    <w:p w:rsidR="002D1F1E" w:rsidRPr="009D1E34" w:rsidRDefault="00D45BD4" w:rsidP="002D1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</w:pPr>
      <w:r>
        <w:rPr>
          <w:b/>
        </w:rPr>
        <w:t>Цель</w:t>
      </w:r>
      <w:r w:rsidR="002D1F1E" w:rsidRPr="009D1E34">
        <w:rPr>
          <w:b/>
        </w:rPr>
        <w:t>:</w:t>
      </w:r>
      <w:r w:rsidR="002D1F1E" w:rsidRPr="009D1E34">
        <w:t xml:space="preserve"> поддержка процесса информатизации в ДОУ путем развития единого образовательного информационного пространства образовательного учреждения; представление образовательного учреждения в Интернет-сообществе.</w:t>
      </w:r>
    </w:p>
    <w:p w:rsidR="002D1F1E" w:rsidRPr="009D1E34" w:rsidRDefault="002D1F1E" w:rsidP="002D1F1E">
      <w:pPr>
        <w:shd w:val="clear" w:color="auto" w:fill="FFFFFF"/>
        <w:ind w:firstLine="284"/>
        <w:jc w:val="both"/>
        <w:rPr>
          <w:b/>
        </w:rPr>
      </w:pPr>
      <w:r w:rsidRPr="009D1E34">
        <w:rPr>
          <w:b/>
        </w:rPr>
        <w:t xml:space="preserve">Задачи: </w:t>
      </w:r>
    </w:p>
    <w:p w:rsidR="002D1F1E" w:rsidRPr="009D1E34" w:rsidRDefault="002D1F1E" w:rsidP="00770579">
      <w:pPr>
        <w:numPr>
          <w:ilvl w:val="0"/>
          <w:numId w:val="2"/>
        </w:numPr>
        <w:spacing w:after="200" w:line="276" w:lineRule="auto"/>
        <w:ind w:left="0" w:firstLine="284"/>
        <w:contextualSpacing/>
        <w:jc w:val="both"/>
      </w:pPr>
      <w:r w:rsidRPr="009D1E34">
        <w:t>обеспечение открытости деятельности образовательного учреждения;</w:t>
      </w:r>
    </w:p>
    <w:p w:rsidR="002D1F1E" w:rsidRPr="009D1E34" w:rsidRDefault="002D1F1E" w:rsidP="00770579">
      <w:pPr>
        <w:numPr>
          <w:ilvl w:val="0"/>
          <w:numId w:val="2"/>
        </w:numPr>
        <w:spacing w:after="200" w:line="276" w:lineRule="auto"/>
        <w:ind w:left="0" w:firstLine="284"/>
        <w:contextualSpacing/>
        <w:jc w:val="both"/>
      </w:pPr>
      <w:r w:rsidRPr="009D1E34">
        <w:t>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безопасности;</w:t>
      </w:r>
    </w:p>
    <w:p w:rsidR="002D1F1E" w:rsidRPr="009D1E34" w:rsidRDefault="002D1F1E" w:rsidP="00770579">
      <w:pPr>
        <w:numPr>
          <w:ilvl w:val="0"/>
          <w:numId w:val="2"/>
        </w:numPr>
        <w:spacing w:after="200" w:line="276" w:lineRule="auto"/>
        <w:ind w:left="0" w:firstLine="284"/>
        <w:contextualSpacing/>
        <w:jc w:val="both"/>
      </w:pPr>
      <w:r w:rsidRPr="009D1E34">
        <w:t xml:space="preserve">информирование общественности о развитии и результатах уставной деятельности образовательного учреждения, внутренних и внешних событиях ДОУ. </w:t>
      </w:r>
    </w:p>
    <w:p w:rsidR="00015A72" w:rsidRDefault="00015A72" w:rsidP="00850E93">
      <w:pPr>
        <w:jc w:val="both"/>
        <w:rPr>
          <w:b/>
          <w:color w:val="632423" w:themeColor="accent2" w:themeShade="80"/>
          <w:sz w:val="28"/>
          <w:szCs w:val="28"/>
          <w:u w:val="single"/>
        </w:rPr>
      </w:pPr>
    </w:p>
    <w:p w:rsidR="00850E93" w:rsidRPr="00015A72" w:rsidRDefault="00D45BD4" w:rsidP="00850E93">
      <w:pPr>
        <w:jc w:val="both"/>
        <w:rPr>
          <w:b/>
          <w:color w:val="632423" w:themeColor="accent2" w:themeShade="80"/>
          <w:sz w:val="28"/>
          <w:szCs w:val="28"/>
          <w:u w:val="single"/>
        </w:rPr>
      </w:pPr>
      <w:r w:rsidRPr="00D45BD4">
        <w:rPr>
          <w:b/>
          <w:color w:val="632423" w:themeColor="accent2" w:themeShade="80"/>
          <w:sz w:val="28"/>
          <w:szCs w:val="28"/>
          <w:u w:val="single"/>
        </w:rPr>
        <w:t>1.3</w:t>
      </w:r>
      <w:r w:rsidR="00850E93" w:rsidRPr="00D45BD4">
        <w:rPr>
          <w:b/>
          <w:color w:val="632423" w:themeColor="accent2" w:themeShade="80"/>
          <w:sz w:val="28"/>
          <w:szCs w:val="28"/>
          <w:u w:val="single"/>
        </w:rPr>
        <w:t>. Программное обеспечение ДОУ:</w:t>
      </w:r>
    </w:p>
    <w:p w:rsidR="00015A72" w:rsidRDefault="00850E93" w:rsidP="00015A72">
      <w:pPr>
        <w:ind w:firstLine="284"/>
        <w:jc w:val="both"/>
      </w:pPr>
      <w:r w:rsidRPr="00613B09">
        <w:rPr>
          <w:iCs/>
        </w:rPr>
        <w:t>С</w:t>
      </w:r>
      <w:r w:rsidR="007C62E4">
        <w:rPr>
          <w:color w:val="000000"/>
        </w:rPr>
        <w:t>одержание и организация</w:t>
      </w:r>
      <w:r w:rsidRPr="00613B09">
        <w:rPr>
          <w:color w:val="000000"/>
        </w:rPr>
        <w:t xml:space="preserve"> образовательного процесса в </w:t>
      </w:r>
      <w:r w:rsidR="00D45BD4">
        <w:rPr>
          <w:color w:val="000000"/>
        </w:rPr>
        <w:t xml:space="preserve">МБДОУ </w:t>
      </w:r>
      <w:proofErr w:type="spellStart"/>
      <w:proofErr w:type="gramStart"/>
      <w:r w:rsidR="00D45BD4">
        <w:rPr>
          <w:color w:val="000000"/>
        </w:rPr>
        <w:t>Мурминский</w:t>
      </w:r>
      <w:proofErr w:type="spellEnd"/>
      <w:r w:rsidR="00D45BD4">
        <w:rPr>
          <w:color w:val="000000"/>
        </w:rPr>
        <w:t xml:space="preserve">  детский</w:t>
      </w:r>
      <w:proofErr w:type="gramEnd"/>
      <w:r w:rsidR="00D45BD4">
        <w:rPr>
          <w:color w:val="000000"/>
        </w:rPr>
        <w:t xml:space="preserve"> сад «Теремок» </w:t>
      </w:r>
      <w:r w:rsidRPr="00613B09">
        <w:rPr>
          <w:color w:val="000000"/>
        </w:rPr>
        <w:t>определяется основной</w:t>
      </w:r>
      <w:r w:rsidR="00D45BD4">
        <w:rPr>
          <w:color w:val="000000"/>
        </w:rPr>
        <w:t xml:space="preserve"> образовательной</w:t>
      </w:r>
      <w:r>
        <w:rPr>
          <w:color w:val="000000"/>
        </w:rPr>
        <w:t xml:space="preserve"> программой</w:t>
      </w:r>
      <w:r w:rsidR="00E76FAA">
        <w:rPr>
          <w:color w:val="000000"/>
        </w:rPr>
        <w:t>,</w:t>
      </w:r>
      <w:r w:rsidR="00D45BD4">
        <w:rPr>
          <w:color w:val="000000"/>
        </w:rPr>
        <w:t xml:space="preserve"> </w:t>
      </w:r>
      <w:r w:rsidRPr="00613B09">
        <w:rPr>
          <w:color w:val="000000"/>
        </w:rPr>
        <w:t>разработанно</w:t>
      </w:r>
      <w:r w:rsidR="00E76FAA">
        <w:rPr>
          <w:color w:val="000000"/>
        </w:rPr>
        <w:t xml:space="preserve">й педагогическим коллективом </w:t>
      </w:r>
      <w:r w:rsidR="00D45BD4">
        <w:rPr>
          <w:color w:val="000000"/>
        </w:rPr>
        <w:t>ДО</w:t>
      </w:r>
      <w:r w:rsidRPr="00613B09">
        <w:rPr>
          <w:color w:val="000000"/>
        </w:rPr>
        <w:t xml:space="preserve">У на основе примерной основной общеобразовательной программы  дошкольного образования «От рождения до школы» под редакцией Н.Е. </w:t>
      </w:r>
      <w:proofErr w:type="spellStart"/>
      <w:r w:rsidRPr="00613B09">
        <w:rPr>
          <w:color w:val="000000"/>
        </w:rPr>
        <w:t>Вераксы</w:t>
      </w:r>
      <w:proofErr w:type="spellEnd"/>
      <w:r w:rsidRPr="00613B09">
        <w:rPr>
          <w:color w:val="000000"/>
        </w:rPr>
        <w:t xml:space="preserve">, Т.С. Комаровой, М.А. Васильевой в соответствии с </w:t>
      </w:r>
      <w:r w:rsidR="00E76136" w:rsidRPr="00E76136">
        <w:t>ФГОС.</w:t>
      </w:r>
    </w:p>
    <w:p w:rsidR="00E76136" w:rsidRDefault="00E76136" w:rsidP="00015A72">
      <w:pPr>
        <w:ind w:firstLine="284"/>
        <w:jc w:val="both"/>
      </w:pPr>
    </w:p>
    <w:p w:rsidR="00015A72" w:rsidRPr="00015A72" w:rsidRDefault="00015A72" w:rsidP="00015A72">
      <w:pPr>
        <w:spacing w:after="60" w:line="276" w:lineRule="auto"/>
        <w:rPr>
          <w:b/>
          <w:color w:val="632423" w:themeColor="accent2" w:themeShade="80"/>
          <w:sz w:val="28"/>
          <w:szCs w:val="28"/>
          <w:u w:val="single"/>
        </w:rPr>
      </w:pPr>
      <w:r>
        <w:rPr>
          <w:b/>
          <w:color w:val="632423" w:themeColor="accent2" w:themeShade="80"/>
          <w:sz w:val="28"/>
          <w:szCs w:val="28"/>
          <w:u w:val="single"/>
        </w:rPr>
        <w:t>1.4</w:t>
      </w:r>
      <w:r w:rsidRPr="00015A72">
        <w:rPr>
          <w:b/>
          <w:color w:val="632423" w:themeColor="accent2" w:themeShade="80"/>
          <w:sz w:val="28"/>
          <w:szCs w:val="28"/>
          <w:u w:val="single"/>
        </w:rPr>
        <w:t>.Социальный статус семей воспитанников</w:t>
      </w:r>
    </w:p>
    <w:p w:rsidR="00015A72" w:rsidRPr="00BB0226" w:rsidRDefault="00015A72" w:rsidP="00015A72">
      <w:pPr>
        <w:jc w:val="both"/>
      </w:pPr>
      <w:r w:rsidRPr="00BB0226">
        <w:t>Категории семей нашего образовательного учреждения различны.</w:t>
      </w:r>
    </w:p>
    <w:p w:rsidR="00015A72" w:rsidRDefault="00015A72" w:rsidP="00015A72">
      <w:pPr>
        <w:jc w:val="both"/>
      </w:pPr>
    </w:p>
    <w:p w:rsidR="00015A72" w:rsidRDefault="00015A72" w:rsidP="00015A72">
      <w:pPr>
        <w:jc w:val="both"/>
      </w:pPr>
      <w:r w:rsidRPr="00BB0226">
        <w:t>Основную часть составляют по</w:t>
      </w:r>
      <w:r>
        <w:t>лные благополучные семьи – 77,05%, многодетные</w:t>
      </w:r>
      <w:r w:rsidRPr="00BB0226">
        <w:t xml:space="preserve"> –</w:t>
      </w:r>
      <w:r>
        <w:t xml:space="preserve"> 4,10</w:t>
      </w:r>
      <w:r w:rsidRPr="00BB0226">
        <w:t>%, неполные – 2</w:t>
      </w:r>
      <w:r>
        <w:t>2,95%.</w:t>
      </w:r>
      <w:r w:rsidRPr="00BB0226">
        <w:t xml:space="preserve"> </w:t>
      </w:r>
    </w:p>
    <w:p w:rsidR="00015A72" w:rsidRDefault="00015A72" w:rsidP="00015A72">
      <w:pPr>
        <w:jc w:val="both"/>
      </w:pPr>
    </w:p>
    <w:p w:rsidR="00015A72" w:rsidRDefault="00015A72" w:rsidP="00015A72">
      <w:pPr>
        <w:jc w:val="both"/>
      </w:pPr>
    </w:p>
    <w:p w:rsidR="00015A72" w:rsidRDefault="00015A72" w:rsidP="00015A72">
      <w:pPr>
        <w:jc w:val="both"/>
      </w:pPr>
    </w:p>
    <w:p w:rsidR="00015A72" w:rsidRDefault="00015A72" w:rsidP="00015A72">
      <w:pPr>
        <w:jc w:val="center"/>
      </w:pPr>
      <w:r>
        <w:rPr>
          <w:noProof/>
        </w:rPr>
        <w:drawing>
          <wp:inline distT="0" distB="0" distL="0" distR="0" wp14:anchorId="72037CEF" wp14:editId="0ADCD157">
            <wp:extent cx="4991100" cy="29337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15A72" w:rsidRDefault="00015A72" w:rsidP="00015A72">
      <w:pPr>
        <w:jc w:val="both"/>
      </w:pPr>
    </w:p>
    <w:p w:rsidR="00015A72" w:rsidRDefault="00015A72" w:rsidP="0027638E">
      <w:pPr>
        <w:jc w:val="both"/>
      </w:pPr>
    </w:p>
    <w:p w:rsidR="00015A72" w:rsidRDefault="00015A72" w:rsidP="00015A72">
      <w:pPr>
        <w:ind w:firstLine="284"/>
        <w:jc w:val="both"/>
      </w:pPr>
    </w:p>
    <w:p w:rsidR="00015A72" w:rsidRPr="00015A72" w:rsidRDefault="00015A72" w:rsidP="00015A72">
      <w:pPr>
        <w:ind w:firstLine="284"/>
        <w:jc w:val="both"/>
      </w:pPr>
    </w:p>
    <w:p w:rsidR="00D45BD4" w:rsidRDefault="00015A72" w:rsidP="00D45BD4">
      <w:pPr>
        <w:spacing w:after="60"/>
        <w:jc w:val="both"/>
        <w:rPr>
          <w:b/>
          <w:color w:val="632423" w:themeColor="accent2" w:themeShade="80"/>
          <w:sz w:val="28"/>
          <w:szCs w:val="28"/>
          <w:u w:val="single"/>
        </w:rPr>
      </w:pPr>
      <w:r>
        <w:rPr>
          <w:b/>
          <w:color w:val="632423" w:themeColor="accent2" w:themeShade="80"/>
          <w:sz w:val="28"/>
          <w:szCs w:val="28"/>
          <w:u w:val="single"/>
        </w:rPr>
        <w:t>1.5</w:t>
      </w:r>
      <w:r w:rsidR="00D45BD4" w:rsidRPr="00D45BD4">
        <w:rPr>
          <w:b/>
          <w:color w:val="632423" w:themeColor="accent2" w:themeShade="80"/>
          <w:sz w:val="28"/>
          <w:szCs w:val="28"/>
          <w:u w:val="single"/>
        </w:rPr>
        <w:t>.Структура управления ДОУ</w:t>
      </w:r>
    </w:p>
    <w:p w:rsidR="00015A72" w:rsidRPr="00D45BD4" w:rsidRDefault="00015A72" w:rsidP="00D45BD4">
      <w:pPr>
        <w:spacing w:after="60"/>
        <w:jc w:val="both"/>
        <w:rPr>
          <w:color w:val="632423" w:themeColor="accent2" w:themeShade="80"/>
          <w:highlight w:val="yellow"/>
          <w:u w:val="single"/>
        </w:rPr>
      </w:pPr>
    </w:p>
    <w:p w:rsidR="00D45BD4" w:rsidRPr="00BB0226" w:rsidRDefault="00D45BD4" w:rsidP="00D45BD4">
      <w:pPr>
        <w:tabs>
          <w:tab w:val="left" w:pos="1418"/>
          <w:tab w:val="left" w:pos="1701"/>
        </w:tabs>
        <w:ind w:firstLine="284"/>
        <w:contextualSpacing/>
        <w:jc w:val="both"/>
        <w:rPr>
          <w:b/>
        </w:rPr>
      </w:pPr>
      <w:r w:rsidRPr="00BB0226">
        <w:t xml:space="preserve">Система управления </w:t>
      </w:r>
      <w:r w:rsidR="002D2DBE">
        <w:t xml:space="preserve">МБДОУ </w:t>
      </w:r>
      <w:proofErr w:type="spellStart"/>
      <w:r w:rsidR="002D2DBE">
        <w:t>Мурминский</w:t>
      </w:r>
      <w:proofErr w:type="spellEnd"/>
      <w:r w:rsidR="002D2DBE">
        <w:t xml:space="preserve"> детский сад «Теремок» </w:t>
      </w:r>
      <w:r w:rsidRPr="00BB0226">
        <w:t>строится с ориентацией на личность ребенка, учитывая его специфические особенности. Ог</w:t>
      </w:r>
      <w:r w:rsidR="00E76FAA">
        <w:t xml:space="preserve">ромное внимание администрацией </w:t>
      </w:r>
      <w:r w:rsidRPr="00BB0226">
        <w:t>ДОУ уделяется изучению потенциальных возможностей каждого члена педагогического коллектива, продуманному распределению функциональных обязанностей между членами администрации, самооценке результатов работы.</w:t>
      </w:r>
    </w:p>
    <w:p w:rsidR="00D45BD4" w:rsidRDefault="00D45BD4" w:rsidP="002D2DBE">
      <w:pPr>
        <w:tabs>
          <w:tab w:val="num" w:pos="540"/>
        </w:tabs>
        <w:suppressAutoHyphens/>
        <w:ind w:firstLine="284"/>
        <w:jc w:val="both"/>
      </w:pPr>
      <w:r w:rsidRPr="00BB0226">
        <w:t>Управление ДОУ строится на принципах единоначалия и самоуправления, обеспечивающих государственно-общественный характер управления дошкольным образовательным учреждением</w:t>
      </w:r>
      <w:r w:rsidR="00E76FAA">
        <w:t xml:space="preserve">. Непосредственное руководство </w:t>
      </w:r>
      <w:r w:rsidRPr="00BB0226">
        <w:t>ДО</w:t>
      </w:r>
      <w:r w:rsidR="002D2DBE">
        <w:t>У осуществляет заведующая</w:t>
      </w:r>
      <w:r w:rsidRPr="00BB0226">
        <w:t xml:space="preserve">. </w:t>
      </w:r>
    </w:p>
    <w:p w:rsidR="0027638E" w:rsidRDefault="0027638E" w:rsidP="002D2DBE">
      <w:pPr>
        <w:tabs>
          <w:tab w:val="num" w:pos="540"/>
        </w:tabs>
        <w:suppressAutoHyphens/>
        <w:ind w:firstLine="284"/>
        <w:jc w:val="both"/>
      </w:pPr>
    </w:p>
    <w:p w:rsidR="00E76136" w:rsidRDefault="00E76136" w:rsidP="002D2DBE">
      <w:pPr>
        <w:tabs>
          <w:tab w:val="num" w:pos="540"/>
        </w:tabs>
        <w:suppressAutoHyphens/>
        <w:ind w:firstLine="284"/>
        <w:jc w:val="both"/>
      </w:pPr>
    </w:p>
    <w:p w:rsidR="00E76136" w:rsidRDefault="00E76136" w:rsidP="002D2DBE">
      <w:pPr>
        <w:tabs>
          <w:tab w:val="num" w:pos="540"/>
        </w:tabs>
        <w:suppressAutoHyphens/>
        <w:ind w:firstLine="284"/>
        <w:jc w:val="both"/>
      </w:pPr>
    </w:p>
    <w:p w:rsidR="002D2DBE" w:rsidRDefault="00015A72" w:rsidP="002D2DBE">
      <w:pPr>
        <w:tabs>
          <w:tab w:val="num" w:pos="540"/>
        </w:tabs>
        <w:suppressAutoHyphens/>
        <w:ind w:firstLine="284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C30688" wp14:editId="07DE698C">
                <wp:simplePos x="0" y="0"/>
                <wp:positionH relativeFrom="margin">
                  <wp:align>left</wp:align>
                </wp:positionH>
                <wp:positionV relativeFrom="paragraph">
                  <wp:posOffset>138430</wp:posOffset>
                </wp:positionV>
                <wp:extent cx="5600700" cy="695325"/>
                <wp:effectExtent l="0" t="0" r="19050" b="2857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695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048" w:rsidRPr="00015A72" w:rsidRDefault="00401048" w:rsidP="002E719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015A72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Администрация  муниципального</w:t>
                            </w:r>
                            <w:proofErr w:type="gramEnd"/>
                            <w:r w:rsidRPr="00015A72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образования – Рязанский муниципальный район Рязанской области</w:t>
                            </w:r>
                          </w:p>
                          <w:p w:rsidR="00401048" w:rsidRPr="00015A72" w:rsidRDefault="00401048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C30688" id="Скругленный прямоугольник 23" o:spid="_x0000_s1029" style="position:absolute;left:0;text-align:left;margin-left:0;margin-top:10.9pt;width:441pt;height:54.7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" fillcolor="#fde9d9 [665]" strokecolor="#943634 [2405]" strokeweight="2pt">
                <v:textbox>
                  <w:txbxContent>
                    <w:p w:rsidR="00401048" w:rsidRPr="00015A72" w:rsidRDefault="00401048" w:rsidP="002E719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015A72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Администрация  муниципального</w:t>
                      </w:r>
                      <w:proofErr w:type="gramEnd"/>
                      <w:r w:rsidRPr="00015A72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образования – Рязанский муниципальный район Рязанской области</w:t>
                      </w:r>
                    </w:p>
                    <w:p w:rsidR="00401048" w:rsidRPr="00015A72" w:rsidRDefault="00401048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E719E" w:rsidRDefault="002E719E" w:rsidP="002D2DBE">
      <w:pPr>
        <w:tabs>
          <w:tab w:val="num" w:pos="540"/>
        </w:tabs>
        <w:suppressAutoHyphens/>
        <w:ind w:firstLine="284"/>
        <w:jc w:val="both"/>
      </w:pPr>
    </w:p>
    <w:p w:rsidR="002E719E" w:rsidRDefault="002E719E" w:rsidP="002D2DBE">
      <w:pPr>
        <w:tabs>
          <w:tab w:val="num" w:pos="540"/>
        </w:tabs>
        <w:suppressAutoHyphens/>
        <w:ind w:firstLine="284"/>
        <w:jc w:val="both"/>
      </w:pPr>
    </w:p>
    <w:p w:rsidR="002E719E" w:rsidRDefault="002E719E" w:rsidP="002D2DBE">
      <w:pPr>
        <w:tabs>
          <w:tab w:val="num" w:pos="540"/>
        </w:tabs>
        <w:suppressAutoHyphens/>
        <w:ind w:firstLine="284"/>
        <w:jc w:val="both"/>
      </w:pPr>
    </w:p>
    <w:p w:rsidR="002E719E" w:rsidRDefault="00015A72" w:rsidP="002D2DBE">
      <w:pPr>
        <w:tabs>
          <w:tab w:val="num" w:pos="540"/>
        </w:tabs>
        <w:suppressAutoHyphens/>
        <w:ind w:firstLine="284"/>
        <w:jc w:val="both"/>
      </w:pPr>
      <w:r>
        <w:rPr>
          <w:b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00B8D7" wp14:editId="63BFD15E">
                <wp:simplePos x="0" y="0"/>
                <wp:positionH relativeFrom="page">
                  <wp:posOffset>3629025</wp:posOffset>
                </wp:positionH>
                <wp:positionV relativeFrom="paragraph">
                  <wp:posOffset>161290</wp:posOffset>
                </wp:positionV>
                <wp:extent cx="381000" cy="333375"/>
                <wp:effectExtent l="19050" t="0" r="19050" b="47625"/>
                <wp:wrapNone/>
                <wp:docPr id="24" name="Стрелка вни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C42F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4" o:spid="_x0000_s1026" type="#_x0000_t67" style="position:absolute;margin-left:285.75pt;margin-top:12.7pt;width:30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" adj="10800" fillcolor="#ffc000" strokecolor="#953735" strokeweight="2pt">
                <w10:wrap anchorx="page"/>
              </v:shape>
            </w:pict>
          </mc:Fallback>
        </mc:AlternateContent>
      </w:r>
    </w:p>
    <w:p w:rsidR="00015A72" w:rsidRDefault="00015A72" w:rsidP="002D2DBE">
      <w:pPr>
        <w:tabs>
          <w:tab w:val="num" w:pos="540"/>
        </w:tabs>
        <w:suppressAutoHyphens/>
        <w:ind w:firstLine="284"/>
        <w:jc w:val="both"/>
      </w:pPr>
    </w:p>
    <w:p w:rsidR="00015A72" w:rsidRDefault="00015A72" w:rsidP="002D2DBE">
      <w:pPr>
        <w:tabs>
          <w:tab w:val="num" w:pos="540"/>
        </w:tabs>
        <w:suppressAutoHyphens/>
        <w:ind w:firstLine="284"/>
        <w:jc w:val="both"/>
      </w:pPr>
    </w:p>
    <w:p w:rsidR="002D2DBE" w:rsidRPr="00BB0226" w:rsidRDefault="002D2DBE" w:rsidP="002D2DBE">
      <w:pPr>
        <w:tabs>
          <w:tab w:val="num" w:pos="540"/>
        </w:tabs>
        <w:suppressAutoHyphens/>
        <w:ind w:firstLine="284"/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5575F9E7" wp14:editId="2A00E5CA">
                <wp:extent cx="5276850" cy="857250"/>
                <wp:effectExtent l="0" t="0" r="19050" b="19050"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8572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048" w:rsidRPr="002D2DBE" w:rsidRDefault="00401048" w:rsidP="002D2DB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Управление образования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администрации  муниципального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образования – Рязанский муниципальный район Рязанской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575F9E7" id="Скругленный прямоугольник 5" o:spid="_x0000_s1030" style="width:415.5pt;height:6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" fillcolor="#fde9d9 [665]" strokecolor="#943634 [2405]" strokeweight="2pt">
                <v:textbox>
                  <w:txbxContent>
                    <w:p w:rsidR="00401048" w:rsidRPr="002D2DBE" w:rsidRDefault="00401048" w:rsidP="002D2DB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Управление образования </w:t>
                      </w: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администрации  муниципального</w:t>
                      </w:r>
                      <w:proofErr w:type="gramEnd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образования – Рязанский муниципальный район Рязанской области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015A72" w:rsidRDefault="00015A72" w:rsidP="00850E93">
      <w:pPr>
        <w:spacing w:after="60" w:line="276" w:lineRule="auto"/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576044" wp14:editId="6714F029">
                <wp:simplePos x="0" y="0"/>
                <wp:positionH relativeFrom="page">
                  <wp:posOffset>3609975</wp:posOffset>
                </wp:positionH>
                <wp:positionV relativeFrom="paragraph">
                  <wp:posOffset>6986</wp:posOffset>
                </wp:positionV>
                <wp:extent cx="381000" cy="323850"/>
                <wp:effectExtent l="19050" t="0" r="19050" b="3810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238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0CD38" id="Стрелка вниз 9" o:spid="_x0000_s1026" type="#_x0000_t67" style="position:absolute;margin-left:284.25pt;margin-top:.55pt;width:30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" adj="10800" fillcolor="#ffc000" strokecolor="#943634 [2405]" strokeweight="2pt">
                <w10:wrap anchorx="page"/>
              </v:shape>
            </w:pict>
          </mc:Fallback>
        </mc:AlternateContent>
      </w:r>
    </w:p>
    <w:p w:rsidR="00850E93" w:rsidRDefault="00015A72" w:rsidP="00850E93">
      <w:pPr>
        <w:spacing w:after="60" w:line="276" w:lineRule="auto"/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F66FA" wp14:editId="0FDE845B">
                <wp:simplePos x="0" y="0"/>
                <wp:positionH relativeFrom="column">
                  <wp:posOffset>320040</wp:posOffset>
                </wp:positionH>
                <wp:positionV relativeFrom="paragraph">
                  <wp:posOffset>105409</wp:posOffset>
                </wp:positionV>
                <wp:extent cx="4914900" cy="428625"/>
                <wp:effectExtent l="0" t="0" r="19050" b="2857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4286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048" w:rsidRPr="009F5A4E" w:rsidRDefault="00401048" w:rsidP="009F5A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A4E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МБДОУ </w:t>
                            </w:r>
                            <w:proofErr w:type="spellStart"/>
                            <w:r w:rsidRPr="009F5A4E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Мурминский</w:t>
                            </w:r>
                            <w:proofErr w:type="spellEnd"/>
                            <w:r w:rsidRPr="009F5A4E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детский сад «Теремок»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BF66FA" id="Скругленный прямоугольник 7" o:spid="_x0000_s1031" style="position:absolute;margin-left:25.2pt;margin-top:8.3pt;width:387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" fillcolor="#fde9d9 [665]" strokecolor="#943634 [2405]" strokeweight="2pt">
                <v:textbox>
                  <w:txbxContent>
                    <w:p w:rsidR="00401048" w:rsidRPr="009F5A4E" w:rsidRDefault="00401048" w:rsidP="009F5A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5A4E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МБДОУ </w:t>
                      </w:r>
                      <w:proofErr w:type="spellStart"/>
                      <w:r w:rsidRPr="009F5A4E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Мурминский</w:t>
                      </w:r>
                      <w:proofErr w:type="spellEnd"/>
                      <w:r w:rsidRPr="009F5A4E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детский сад «Теремок»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0E93" w:rsidRDefault="00850E93" w:rsidP="00850E93">
      <w:pPr>
        <w:spacing w:after="60" w:line="276" w:lineRule="auto"/>
        <w:rPr>
          <w:b/>
          <w:color w:val="7030A0"/>
          <w:sz w:val="28"/>
          <w:szCs w:val="28"/>
          <w:u w:val="single"/>
        </w:rPr>
      </w:pPr>
    </w:p>
    <w:p w:rsidR="00015A72" w:rsidRDefault="00015A72" w:rsidP="00850E93">
      <w:pPr>
        <w:spacing w:after="60" w:line="276" w:lineRule="auto"/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8599B7" wp14:editId="3466C7C4">
                <wp:simplePos x="0" y="0"/>
                <wp:positionH relativeFrom="page">
                  <wp:posOffset>3600450</wp:posOffset>
                </wp:positionH>
                <wp:positionV relativeFrom="paragraph">
                  <wp:posOffset>16510</wp:posOffset>
                </wp:positionV>
                <wp:extent cx="400050" cy="314325"/>
                <wp:effectExtent l="19050" t="0" r="19050" b="47625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432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87FC5" id="Стрелка вниз 10" o:spid="_x0000_s1026" type="#_x0000_t67" style="position:absolute;margin-left:283.5pt;margin-top:1.3pt;width:31.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" adj="10800" fillcolor="#ffc000" strokecolor="#943634 [2405]" strokeweight="2pt">
                <w10:wrap anchorx="page"/>
              </v:shape>
            </w:pict>
          </mc:Fallback>
        </mc:AlternateContent>
      </w:r>
    </w:p>
    <w:p w:rsidR="009F5A4E" w:rsidRDefault="00015A72" w:rsidP="00850E93">
      <w:pPr>
        <w:spacing w:after="60" w:line="276" w:lineRule="auto"/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D9B3B9" wp14:editId="7DD08C1B">
                <wp:simplePos x="0" y="0"/>
                <wp:positionH relativeFrom="column">
                  <wp:posOffset>253365</wp:posOffset>
                </wp:positionH>
                <wp:positionV relativeFrom="paragraph">
                  <wp:posOffset>123825</wp:posOffset>
                </wp:positionV>
                <wp:extent cx="4933950" cy="619125"/>
                <wp:effectExtent l="0" t="0" r="19050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6191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048" w:rsidRPr="009F5A4E" w:rsidRDefault="00401048" w:rsidP="009F5A4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A4E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Заведующая МБДОУ </w:t>
                            </w:r>
                            <w:proofErr w:type="spellStart"/>
                            <w:r w:rsidRPr="009F5A4E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Мурминский</w:t>
                            </w:r>
                            <w:proofErr w:type="spellEnd"/>
                            <w:r w:rsidRPr="009F5A4E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детский сад «Теремок» </w:t>
                            </w:r>
                          </w:p>
                          <w:p w:rsidR="00401048" w:rsidRPr="009F5A4E" w:rsidRDefault="00401048" w:rsidP="00E76FAA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D9B3B9" id="Скругленный прямоугольник 8" o:spid="_x0000_s1032" style="position:absolute;margin-left:19.95pt;margin-top:9.75pt;width:388.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" fillcolor="#fde9d9 [665]" strokecolor="#943634 [2405]" strokeweight="2pt">
                <v:textbox>
                  <w:txbxContent>
                    <w:p w:rsidR="00401048" w:rsidRPr="009F5A4E" w:rsidRDefault="00401048" w:rsidP="009F5A4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5A4E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Заведующая МБДОУ </w:t>
                      </w:r>
                      <w:proofErr w:type="spellStart"/>
                      <w:r w:rsidRPr="009F5A4E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Мурминский</w:t>
                      </w:r>
                      <w:proofErr w:type="spellEnd"/>
                      <w:r w:rsidRPr="009F5A4E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детский сад «Теремок» </w:t>
                      </w:r>
                    </w:p>
                    <w:p w:rsidR="00401048" w:rsidRPr="009F5A4E" w:rsidRDefault="00401048" w:rsidP="00E76FAA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F5A4E" w:rsidRDefault="009F5A4E" w:rsidP="00850E93">
      <w:pPr>
        <w:spacing w:after="60" w:line="276" w:lineRule="auto"/>
        <w:rPr>
          <w:b/>
          <w:color w:val="7030A0"/>
          <w:sz w:val="28"/>
          <w:szCs w:val="28"/>
          <w:u w:val="single"/>
        </w:rPr>
      </w:pPr>
    </w:p>
    <w:p w:rsidR="009F5A4E" w:rsidRDefault="00EB4571" w:rsidP="00850E93">
      <w:pPr>
        <w:spacing w:after="60" w:line="276" w:lineRule="auto"/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7C20A8" wp14:editId="0EFD9BC9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45719" cy="419100"/>
                <wp:effectExtent l="38100" t="0" r="69215" b="5715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19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087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1" o:spid="_x0000_s1026" type="#_x0000_t32" style="position:absolute;margin-left:0;margin-top:17pt;width:3.6pt;height:33pt;z-index:2516981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" strokecolor="#943634 [2405]">
                <v:stroke endarrow="block"/>
                <w10:wrap anchorx="page"/>
              </v:shape>
            </w:pict>
          </mc:Fallback>
        </mc:AlternateContent>
      </w:r>
      <w:r>
        <w:rPr>
          <w:b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59B5BD" wp14:editId="2D9DDEF7">
                <wp:simplePos x="0" y="0"/>
                <wp:positionH relativeFrom="column">
                  <wp:posOffset>1320164</wp:posOffset>
                </wp:positionH>
                <wp:positionV relativeFrom="paragraph">
                  <wp:posOffset>215899</wp:posOffset>
                </wp:positionV>
                <wp:extent cx="1359535" cy="219075"/>
                <wp:effectExtent l="38100" t="0" r="12065" b="8572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9535" cy="219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6B2D1" id="Прямая со стрелкой 36" o:spid="_x0000_s1026" type="#_x0000_t32" style="position:absolute;margin-left:103.95pt;margin-top:17pt;width:107.05pt;height:17.2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" strokecolor="#943634 [2405]">
                <v:stroke endarrow="block"/>
              </v:shape>
            </w:pict>
          </mc:Fallback>
        </mc:AlternateContent>
      </w:r>
      <w:r>
        <w:rPr>
          <w:b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E6E1FD" wp14:editId="37789DF9">
                <wp:simplePos x="0" y="0"/>
                <wp:positionH relativeFrom="column">
                  <wp:posOffset>2663190</wp:posOffset>
                </wp:positionH>
                <wp:positionV relativeFrom="paragraph">
                  <wp:posOffset>225425</wp:posOffset>
                </wp:positionV>
                <wp:extent cx="2095500" cy="390525"/>
                <wp:effectExtent l="0" t="0" r="57150" b="8572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0" cy="390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DF0A0" id="Прямая со стрелкой 35" o:spid="_x0000_s1026" type="#_x0000_t32" style="position:absolute;margin-left:209.7pt;margin-top:17.75pt;width:165pt;height:3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" strokecolor="#943634 [2405]">
                <v:stroke endarrow="block"/>
              </v:shape>
            </w:pict>
          </mc:Fallback>
        </mc:AlternateContent>
      </w:r>
    </w:p>
    <w:p w:rsidR="009F5A4E" w:rsidRDefault="00FB3FC4" w:rsidP="00850E93">
      <w:pPr>
        <w:spacing w:after="60" w:line="276" w:lineRule="auto"/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648BC8" wp14:editId="215376F6">
                <wp:simplePos x="0" y="0"/>
                <wp:positionH relativeFrom="column">
                  <wp:posOffset>-251460</wp:posOffset>
                </wp:positionH>
                <wp:positionV relativeFrom="paragraph">
                  <wp:posOffset>209550</wp:posOffset>
                </wp:positionV>
                <wp:extent cx="1866900" cy="647700"/>
                <wp:effectExtent l="0" t="0" r="19050" b="190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6477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048" w:rsidRPr="009F5A4E" w:rsidRDefault="00401048" w:rsidP="009F5A4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A4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Педагогический совет</w:t>
                            </w:r>
                          </w:p>
                          <w:p w:rsidR="00401048" w:rsidRDefault="004010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648BC8" id="Скругленный прямоугольник 11" o:spid="_x0000_s1033" style="position:absolute;margin-left:-19.8pt;margin-top:16.5pt;width:147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" fillcolor="white [3201]" strokecolor="#943634 [2405]" strokeweight="2pt">
                <v:textbox>
                  <w:txbxContent>
                    <w:p w:rsidR="00401048" w:rsidRPr="009F5A4E" w:rsidRDefault="00401048" w:rsidP="009F5A4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5A4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Педагогический совет</w:t>
                      </w:r>
                    </w:p>
                    <w:p w:rsidR="00401048" w:rsidRDefault="00401048"/>
                  </w:txbxContent>
                </v:textbox>
              </v:roundrect>
            </w:pict>
          </mc:Fallback>
        </mc:AlternateContent>
      </w:r>
    </w:p>
    <w:p w:rsidR="009F5A4E" w:rsidRDefault="00EB4571" w:rsidP="009F5A4E">
      <w:pPr>
        <w:spacing w:after="60" w:line="276" w:lineRule="auto"/>
        <w:jc w:val="both"/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007240" wp14:editId="6B2BEEA5">
                <wp:simplePos x="0" y="0"/>
                <wp:positionH relativeFrom="margin">
                  <wp:posOffset>1939290</wp:posOffset>
                </wp:positionH>
                <wp:positionV relativeFrom="paragraph">
                  <wp:posOffset>69215</wp:posOffset>
                </wp:positionV>
                <wp:extent cx="1762125" cy="666750"/>
                <wp:effectExtent l="0" t="0" r="28575" b="190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6667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048" w:rsidRPr="009F5A4E" w:rsidRDefault="00401048" w:rsidP="009F5A4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A4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Собрание трудового коллектива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07240" id="Скругленный прямоугольник 12" o:spid="_x0000_s1034" style="position:absolute;left:0;text-align:left;margin-left:152.7pt;margin-top:5.45pt;width:138.75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" fillcolor="white [3201]" strokecolor="#943634 [2405]" strokeweight="2pt">
                <v:textbox>
                  <w:txbxContent>
                    <w:p w:rsidR="00401048" w:rsidRPr="009F5A4E" w:rsidRDefault="00401048" w:rsidP="009F5A4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5A4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Собрание трудового коллектива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C69A7">
        <w:rPr>
          <w:b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0E8BA0" wp14:editId="4D0F5729">
                <wp:simplePos x="0" y="0"/>
                <wp:positionH relativeFrom="margin">
                  <wp:posOffset>4377690</wp:posOffset>
                </wp:positionH>
                <wp:positionV relativeFrom="paragraph">
                  <wp:posOffset>107315</wp:posOffset>
                </wp:positionV>
                <wp:extent cx="1533525" cy="495300"/>
                <wp:effectExtent l="0" t="0" r="28575" b="190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4953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048" w:rsidRPr="009F5A4E" w:rsidRDefault="00401048" w:rsidP="009F5A4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A4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Совет ДОУ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E8BA0" id="Скругленный прямоугольник 13" o:spid="_x0000_s1035" style="position:absolute;left:0;text-align:left;margin-left:344.7pt;margin-top:8.45pt;width:120.75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" fillcolor="white [3201]" strokecolor="#943634 [2405]" strokeweight="2pt">
                <v:textbox>
                  <w:txbxContent>
                    <w:p w:rsidR="00401048" w:rsidRPr="009F5A4E" w:rsidRDefault="00401048" w:rsidP="009F5A4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5A4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Совет ДОУ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F5A4E" w:rsidRDefault="00EB4571" w:rsidP="009F5A4E">
      <w:pPr>
        <w:spacing w:after="60" w:line="276" w:lineRule="auto"/>
        <w:jc w:val="both"/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901064</wp:posOffset>
                </wp:positionH>
                <wp:positionV relativeFrom="paragraph">
                  <wp:posOffset>148590</wp:posOffset>
                </wp:positionV>
                <wp:extent cx="1066800" cy="352425"/>
                <wp:effectExtent l="38100" t="0" r="19050" b="6667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B2CCD" id="Прямая со стрелкой 37" o:spid="_x0000_s1026" type="#_x0000_t32" style="position:absolute;margin-left:70.95pt;margin-top:11.7pt;width:84pt;height:27.7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" strokecolor="#943634 [2405]">
                <v:stroke endarrow="block"/>
              </v:shape>
            </w:pict>
          </mc:Fallback>
        </mc:AlternateContent>
      </w:r>
    </w:p>
    <w:p w:rsidR="009F5A4E" w:rsidRDefault="00EB4571" w:rsidP="009F5A4E">
      <w:pPr>
        <w:spacing w:after="60" w:line="276" w:lineRule="auto"/>
        <w:jc w:val="both"/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4A3088" wp14:editId="1034A0C2">
                <wp:simplePos x="0" y="0"/>
                <wp:positionH relativeFrom="page">
                  <wp:posOffset>3742691</wp:posOffset>
                </wp:positionH>
                <wp:positionV relativeFrom="paragraph">
                  <wp:posOffset>213360</wp:posOffset>
                </wp:positionV>
                <wp:extent cx="45719" cy="342900"/>
                <wp:effectExtent l="38100" t="0" r="69215" b="5715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42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F65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2" o:spid="_x0000_s1026" type="#_x0000_t32" style="position:absolute;margin-left:294.7pt;margin-top:16.8pt;width:3.6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" strokecolor="#943634 [2405]">
                <v:stroke endarrow="block"/>
                <w10:wrap anchorx="page"/>
              </v:shape>
            </w:pict>
          </mc:Fallback>
        </mc:AlternateContent>
      </w:r>
      <w:r>
        <w:rPr>
          <w:b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0652CD" wp14:editId="0FA3665B">
                <wp:simplePos x="0" y="0"/>
                <wp:positionH relativeFrom="column">
                  <wp:posOffset>3749040</wp:posOffset>
                </wp:positionH>
                <wp:positionV relativeFrom="paragraph">
                  <wp:posOffset>8890</wp:posOffset>
                </wp:positionV>
                <wp:extent cx="1295400" cy="514350"/>
                <wp:effectExtent l="0" t="0" r="76200" b="571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514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5B4A5" id="Прямая со стрелкой 38" o:spid="_x0000_s1026" type="#_x0000_t32" style="position:absolute;margin-left:295.2pt;margin-top:.7pt;width:102pt;height:4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" strokecolor="#943634 [2405]">
                <v:stroke endarrow="block"/>
              </v:shape>
            </w:pict>
          </mc:Fallback>
        </mc:AlternateContent>
      </w:r>
      <w:r w:rsidR="008C69A7">
        <w:rPr>
          <w:b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9796A9" wp14:editId="1F7B8FE3">
                <wp:simplePos x="0" y="0"/>
                <wp:positionH relativeFrom="column">
                  <wp:posOffset>-480059</wp:posOffset>
                </wp:positionH>
                <wp:positionV relativeFrom="paragraph">
                  <wp:posOffset>247015</wp:posOffset>
                </wp:positionV>
                <wp:extent cx="2114550" cy="647700"/>
                <wp:effectExtent l="0" t="0" r="19050" b="1905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6477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048" w:rsidRPr="009F5A4E" w:rsidRDefault="00401048" w:rsidP="009F5A4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A4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Заместитель заведующей по ВМР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796A9" id="Скругленный прямоугольник 14" o:spid="_x0000_s1036" style="position:absolute;left:0;text-align:left;margin-left:-37.8pt;margin-top:19.45pt;width:166.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" fillcolor="white [3201]" strokecolor="#943634 [2405]" strokeweight="2pt">
                <v:textbox>
                  <w:txbxContent>
                    <w:p w:rsidR="00401048" w:rsidRPr="009F5A4E" w:rsidRDefault="00401048" w:rsidP="009F5A4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5A4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Заместитель заведующей по ВМР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5A4E" w:rsidRDefault="009F5A4E" w:rsidP="009F5A4E">
      <w:pPr>
        <w:spacing w:after="60" w:line="276" w:lineRule="auto"/>
        <w:jc w:val="both"/>
        <w:rPr>
          <w:b/>
          <w:color w:val="7030A0"/>
          <w:sz w:val="28"/>
          <w:szCs w:val="28"/>
          <w:u w:val="single"/>
        </w:rPr>
      </w:pPr>
    </w:p>
    <w:p w:rsidR="009F5A4E" w:rsidRDefault="00EB4571" w:rsidP="009F5A4E">
      <w:pPr>
        <w:spacing w:after="60" w:line="276" w:lineRule="auto"/>
        <w:jc w:val="both"/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836822" wp14:editId="2B3EE128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1981200" cy="619125"/>
                <wp:effectExtent l="0" t="0" r="19050" b="285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6191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048" w:rsidRPr="009F5A4E" w:rsidRDefault="00401048" w:rsidP="009F5A4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Завхоз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836822" id="Скругленный прямоугольник 16" o:spid="_x0000_s1037" style="position:absolute;left:0;text-align:left;margin-left:0;margin-top:.4pt;width:156pt;height:48.7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" fillcolor="white [3201]" strokecolor="#943634 [2405]" strokeweight="2pt">
                <v:textbox>
                  <w:txbxContent>
                    <w:p w:rsidR="00401048" w:rsidRPr="009F5A4E" w:rsidRDefault="00401048" w:rsidP="009F5A4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Завхоз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F5A4E">
        <w:rPr>
          <w:b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7B9CD4" wp14:editId="153C27A4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1400175" cy="504825"/>
                <wp:effectExtent l="0" t="0" r="28575" b="2857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048" w:rsidRPr="009F5A4E" w:rsidRDefault="00401048" w:rsidP="009F5A4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A4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Медсестра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7B9CD4" id="Скругленный прямоугольник 18" o:spid="_x0000_s1038" style="position:absolute;left:0;text-align:left;margin-left:59.05pt;margin-top:.6pt;width:110.25pt;height:39.7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" fillcolor="white [3201]" strokecolor="#943634 [2405]" strokeweight="2pt">
                <v:textbox>
                  <w:txbxContent>
                    <w:p w:rsidR="00401048" w:rsidRPr="009F5A4E" w:rsidRDefault="00401048" w:rsidP="009F5A4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5A4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Медсестра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F5A4E" w:rsidRDefault="00EB4571" w:rsidP="009F5A4E">
      <w:pPr>
        <w:spacing w:after="60" w:line="276" w:lineRule="auto"/>
        <w:jc w:val="both"/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113030</wp:posOffset>
                </wp:positionV>
                <wp:extent cx="45719" cy="228600"/>
                <wp:effectExtent l="38100" t="0" r="69215" b="571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916C6" id="Прямая со стрелкой 40" o:spid="_x0000_s1026" type="#_x0000_t32" style="position:absolute;margin-left:64.95pt;margin-top:8.9pt;width:3.6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" strokecolor="#943634 [2405]">
                <v:stroke endarrow="block"/>
              </v:shape>
            </w:pict>
          </mc:Fallback>
        </mc:AlternateContent>
      </w:r>
      <w:r>
        <w:rPr>
          <w:b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93980</wp:posOffset>
                </wp:positionV>
                <wp:extent cx="45719" cy="990600"/>
                <wp:effectExtent l="38100" t="0" r="69215" b="5715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990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AFB18" id="Прямая со стрелкой 39" o:spid="_x0000_s1026" type="#_x0000_t32" style="position:absolute;margin-left:-16.8pt;margin-top:7.4pt;width:3.6pt;height:7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" strokecolor="#943634 [2405]">
                <v:stroke endarrow="block"/>
              </v:shape>
            </w:pict>
          </mc:Fallback>
        </mc:AlternateContent>
      </w:r>
    </w:p>
    <w:p w:rsidR="009F5A4E" w:rsidRDefault="00EB4571" w:rsidP="009F5A4E">
      <w:pPr>
        <w:spacing w:after="60" w:line="276" w:lineRule="auto"/>
        <w:jc w:val="both"/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3F8572" wp14:editId="34EF219C">
                <wp:simplePos x="0" y="0"/>
                <wp:positionH relativeFrom="page">
                  <wp:posOffset>6181724</wp:posOffset>
                </wp:positionH>
                <wp:positionV relativeFrom="paragraph">
                  <wp:posOffset>11430</wp:posOffset>
                </wp:positionV>
                <wp:extent cx="45719" cy="400050"/>
                <wp:effectExtent l="38100" t="0" r="69215" b="5715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00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7A183" id="Прямая со стрелкой 44" o:spid="_x0000_s1026" type="#_x0000_t32" style="position:absolute;margin-left:486.75pt;margin-top:.9pt;width:3.6pt;height:31.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" strokecolor="#943634 [2405]">
                <v:stroke endarrow="block"/>
                <w10:wrap anchorx="page"/>
              </v:shape>
            </w:pict>
          </mc:Fallback>
        </mc:AlternateContent>
      </w:r>
      <w:r>
        <w:rPr>
          <w:b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5CBDAC" wp14:editId="18E56008">
                <wp:simplePos x="0" y="0"/>
                <wp:positionH relativeFrom="column">
                  <wp:posOffset>2891790</wp:posOffset>
                </wp:positionH>
                <wp:positionV relativeFrom="paragraph">
                  <wp:posOffset>116206</wp:posOffset>
                </wp:positionV>
                <wp:extent cx="45719" cy="323850"/>
                <wp:effectExtent l="38100" t="0" r="69215" b="5715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23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173C1" id="Прямая со стрелкой 43" o:spid="_x0000_s1026" type="#_x0000_t32" style="position:absolute;margin-left:227.7pt;margin-top:9.15pt;width:3.6pt;height:2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" strokecolor="#943634 [2405]">
                <v:stroke endarrow="block"/>
              </v:shape>
            </w:pict>
          </mc:Fallback>
        </mc:AlternateContent>
      </w:r>
      <w:r w:rsidR="00AD65FF">
        <w:rPr>
          <w:b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A1BFCA" wp14:editId="02477AA8">
                <wp:simplePos x="0" y="0"/>
                <wp:positionH relativeFrom="margin">
                  <wp:align>left</wp:align>
                </wp:positionH>
                <wp:positionV relativeFrom="paragraph">
                  <wp:posOffset>49530</wp:posOffset>
                </wp:positionV>
                <wp:extent cx="1600200" cy="523875"/>
                <wp:effectExtent l="0" t="0" r="19050" b="2857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23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1048" w:rsidRPr="009F5A4E" w:rsidRDefault="00401048" w:rsidP="008C69A7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Специалисты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A1BFCA" id="Скругленный прямоугольник 25" o:spid="_x0000_s1039" style="position:absolute;left:0;text-align:left;margin-left:0;margin-top:3.9pt;width:126pt;height:41.2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" fillcolor="window" strokecolor="#953735" strokeweight="2pt">
                <v:textbox>
                  <w:txbxContent>
                    <w:p w:rsidR="00401048" w:rsidRPr="009F5A4E" w:rsidRDefault="00401048" w:rsidP="008C69A7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Специалисты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F5A4E" w:rsidRDefault="009F5A4E" w:rsidP="009F5A4E">
      <w:pPr>
        <w:spacing w:after="60" w:line="276" w:lineRule="auto"/>
        <w:jc w:val="both"/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4AA778" wp14:editId="53077DCF">
                <wp:simplePos x="0" y="0"/>
                <wp:positionH relativeFrom="margin">
                  <wp:posOffset>4558665</wp:posOffset>
                </wp:positionH>
                <wp:positionV relativeFrom="paragraph">
                  <wp:posOffset>168910</wp:posOffset>
                </wp:positionV>
                <wp:extent cx="1362075" cy="590550"/>
                <wp:effectExtent l="0" t="0" r="28575" b="1905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905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048" w:rsidRPr="009F5A4E" w:rsidRDefault="00401048" w:rsidP="009F5A4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A4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Повар, рабочие по ку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х</w:t>
                            </w:r>
                            <w:r w:rsidRPr="009F5A4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4AA778" id="Скругленный прямоугольник 19" o:spid="_x0000_s1040" style="position:absolute;left:0;text-align:left;margin-left:358.95pt;margin-top:13.3pt;width:107.25pt;height:46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" fillcolor="white [3201]" strokecolor="#943634 [2405]" strokeweight="2pt">
                <v:textbox>
                  <w:txbxContent>
                    <w:p w:rsidR="00401048" w:rsidRPr="009F5A4E" w:rsidRDefault="00401048" w:rsidP="009F5A4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5A4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Повар, рабочие по ку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х</w:t>
                      </w:r>
                      <w:r w:rsidRPr="009F5A4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725885" wp14:editId="7ABADCDA">
                <wp:simplePos x="0" y="0"/>
                <wp:positionH relativeFrom="column">
                  <wp:posOffset>2072640</wp:posOffset>
                </wp:positionH>
                <wp:positionV relativeFrom="paragraph">
                  <wp:posOffset>159385</wp:posOffset>
                </wp:positionV>
                <wp:extent cx="2009775" cy="638175"/>
                <wp:effectExtent l="0" t="0" r="28575" b="2857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6381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048" w:rsidRPr="009F5A4E" w:rsidRDefault="00401048" w:rsidP="009F5A4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A4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Младший обслуживающий персонал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725885" id="Скругленный прямоугольник 15" o:spid="_x0000_s1041" style="position:absolute;left:0;text-align:left;margin-left:163.2pt;margin-top:12.55pt;width:158.25pt;height:5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" fillcolor="white [3201]" strokecolor="#943634 [2405]" strokeweight="2pt">
                <v:textbox>
                  <w:txbxContent>
                    <w:p w:rsidR="00401048" w:rsidRPr="009F5A4E" w:rsidRDefault="00401048" w:rsidP="009F5A4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5A4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Младший обслуживающий персонал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5A4E" w:rsidRDefault="00AD65FF" w:rsidP="00850E93">
      <w:pPr>
        <w:spacing w:after="60" w:line="276" w:lineRule="auto"/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1E0D4C" wp14:editId="46F0EEE1">
                <wp:simplePos x="0" y="0"/>
                <wp:positionH relativeFrom="column">
                  <wp:posOffset>-403860</wp:posOffset>
                </wp:positionH>
                <wp:positionV relativeFrom="paragraph">
                  <wp:posOffset>264795</wp:posOffset>
                </wp:positionV>
                <wp:extent cx="1971675" cy="581025"/>
                <wp:effectExtent l="0" t="0" r="28575" b="2857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5810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048" w:rsidRPr="009F5A4E" w:rsidRDefault="00401048" w:rsidP="009F5A4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A4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Педагоги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1E0D4C" id="Скругленный прямоугольник 17" o:spid="_x0000_s1042" style="position:absolute;margin-left:-31.8pt;margin-top:20.85pt;width:155.25pt;height:4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" fillcolor="white [3201]" strokecolor="#943634 [2405]" strokeweight="2pt">
                <v:textbox>
                  <w:txbxContent>
                    <w:p w:rsidR="00401048" w:rsidRPr="009F5A4E" w:rsidRDefault="00401048" w:rsidP="009F5A4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5A4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Педагоги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515137" w:rsidRDefault="00850E93" w:rsidP="00C7383E">
      <w:pPr>
        <w:spacing w:after="60" w:line="276" w:lineRule="auto"/>
        <w:rPr>
          <w:b/>
          <w:color w:val="943634" w:themeColor="accent2" w:themeShade="BF"/>
          <w:sz w:val="28"/>
          <w:szCs w:val="28"/>
          <w:u w:val="single"/>
        </w:rPr>
      </w:pPr>
      <w:r w:rsidRPr="00515137">
        <w:rPr>
          <w:b/>
          <w:color w:val="943634" w:themeColor="accent2" w:themeShade="BF"/>
          <w:sz w:val="28"/>
          <w:szCs w:val="28"/>
          <w:u w:val="single"/>
        </w:rPr>
        <w:t>1.3.Социальный</w:t>
      </w:r>
    </w:p>
    <w:p w:rsidR="0027638E" w:rsidRDefault="0027638E" w:rsidP="00C7383E">
      <w:pPr>
        <w:spacing w:after="60" w:line="276" w:lineRule="auto"/>
      </w:pPr>
    </w:p>
    <w:p w:rsidR="00850E93" w:rsidRDefault="00850E93" w:rsidP="00850E93">
      <w:pPr>
        <w:jc w:val="both"/>
      </w:pPr>
    </w:p>
    <w:p w:rsidR="00850E93" w:rsidRPr="00714C9F" w:rsidRDefault="007C62E4" w:rsidP="00850E93">
      <w:pPr>
        <w:spacing w:after="60" w:line="276" w:lineRule="auto"/>
        <w:rPr>
          <w:b/>
          <w:color w:val="632423" w:themeColor="accent2" w:themeShade="80"/>
          <w:sz w:val="28"/>
          <w:szCs w:val="28"/>
          <w:u w:val="single"/>
        </w:rPr>
      </w:pPr>
      <w:r>
        <w:rPr>
          <w:b/>
          <w:color w:val="632423" w:themeColor="accent2" w:themeShade="80"/>
          <w:sz w:val="28"/>
          <w:szCs w:val="28"/>
          <w:u w:val="single"/>
        </w:rPr>
        <w:t>1.6</w:t>
      </w:r>
      <w:r w:rsidR="00850E93" w:rsidRPr="00714C9F">
        <w:rPr>
          <w:b/>
          <w:color w:val="632423" w:themeColor="accent2" w:themeShade="80"/>
          <w:sz w:val="28"/>
          <w:szCs w:val="28"/>
          <w:u w:val="single"/>
        </w:rPr>
        <w:t>.Общественное самоуправление</w:t>
      </w:r>
    </w:p>
    <w:p w:rsidR="00850E93" w:rsidRDefault="00850E93" w:rsidP="00850E93">
      <w:pPr>
        <w:jc w:val="both"/>
      </w:pPr>
      <w:r w:rsidRPr="00BB0226">
        <w:t xml:space="preserve">Одной </w:t>
      </w:r>
      <w:r w:rsidR="00E76FAA">
        <w:t xml:space="preserve">из главных задач </w:t>
      </w:r>
      <w:proofErr w:type="gramStart"/>
      <w:r w:rsidR="00E76FAA">
        <w:t xml:space="preserve">администрации  </w:t>
      </w:r>
      <w:r w:rsidRPr="00BB0226">
        <w:t>является</w:t>
      </w:r>
      <w:proofErr w:type="gramEnd"/>
      <w:r w:rsidRPr="00BB0226">
        <w:t xml:space="preserve"> широкое информирование родителей обо все</w:t>
      </w:r>
      <w:r w:rsidR="00F2363C">
        <w:t>х процессах, происходящих в ДОУ</w:t>
      </w:r>
      <w:r w:rsidR="00E76FAA">
        <w:t>. В</w:t>
      </w:r>
      <w:r w:rsidR="00F2363C">
        <w:t xml:space="preserve"> связи с этим создан </w:t>
      </w:r>
      <w:r w:rsidR="00714C9F">
        <w:t>сайт,</w:t>
      </w:r>
      <w:r w:rsidR="00F2363C">
        <w:t xml:space="preserve"> на котором постоянно пополняется и обновляется информация.</w:t>
      </w:r>
    </w:p>
    <w:p w:rsidR="00850E93" w:rsidRDefault="00F2363C" w:rsidP="00714C9F">
      <w:pPr>
        <w:jc w:val="both"/>
        <w:rPr>
          <w:sz w:val="22"/>
          <w:szCs w:val="22"/>
        </w:rPr>
      </w:pPr>
      <w:r>
        <w:t>Так же органом общественного самоуправления является Родительский комитет.</w:t>
      </w:r>
      <w:r w:rsidR="00714C9F">
        <w:t xml:space="preserve"> Его функциями является </w:t>
      </w:r>
      <w:r w:rsidR="00714C9F">
        <w:rPr>
          <w:sz w:val="22"/>
          <w:szCs w:val="22"/>
        </w:rPr>
        <w:t>защи</w:t>
      </w:r>
      <w:r w:rsidR="00714C9F" w:rsidRPr="008953A6">
        <w:rPr>
          <w:sz w:val="22"/>
          <w:szCs w:val="22"/>
        </w:rPr>
        <w:t>т</w:t>
      </w:r>
      <w:r w:rsidR="00714C9F">
        <w:rPr>
          <w:sz w:val="22"/>
          <w:szCs w:val="22"/>
        </w:rPr>
        <w:t>а прав и интересов</w:t>
      </w:r>
      <w:r w:rsidR="00714C9F" w:rsidRPr="008953A6">
        <w:rPr>
          <w:sz w:val="22"/>
          <w:szCs w:val="22"/>
        </w:rPr>
        <w:t xml:space="preserve"> воспитанников</w:t>
      </w:r>
      <w:r w:rsidR="00714C9F">
        <w:rPr>
          <w:sz w:val="22"/>
          <w:szCs w:val="22"/>
        </w:rPr>
        <w:t>, рассмотрение основных</w:t>
      </w:r>
      <w:r w:rsidR="00714C9F" w:rsidRPr="008953A6">
        <w:rPr>
          <w:sz w:val="22"/>
          <w:szCs w:val="22"/>
        </w:rPr>
        <w:t xml:space="preserve"> направления развития Учреждения</w:t>
      </w:r>
      <w:r w:rsidR="00714C9F">
        <w:rPr>
          <w:sz w:val="22"/>
          <w:szCs w:val="22"/>
        </w:rPr>
        <w:t>,</w:t>
      </w:r>
      <w:r w:rsidR="00714C9F" w:rsidRPr="008953A6">
        <w:rPr>
          <w:sz w:val="22"/>
          <w:szCs w:val="22"/>
        </w:rPr>
        <w:t xml:space="preserve"> способствует в организации   работы с неблагополучными семьями и др.</w:t>
      </w:r>
    </w:p>
    <w:p w:rsidR="00714C9F" w:rsidRDefault="00714C9F" w:rsidP="00714C9F">
      <w:pPr>
        <w:jc w:val="both"/>
      </w:pPr>
    </w:p>
    <w:p w:rsidR="00401048" w:rsidRPr="00714C9F" w:rsidRDefault="00401048" w:rsidP="00714C9F">
      <w:pPr>
        <w:jc w:val="both"/>
      </w:pPr>
    </w:p>
    <w:p w:rsidR="00401048" w:rsidRDefault="007C62E4" w:rsidP="00401048">
      <w:pPr>
        <w:rPr>
          <w:b/>
          <w:color w:val="0F243E"/>
          <w:sz w:val="28"/>
        </w:rPr>
      </w:pPr>
      <w:r>
        <w:rPr>
          <w:b/>
          <w:color w:val="632423" w:themeColor="accent2" w:themeShade="80"/>
          <w:sz w:val="28"/>
          <w:u w:val="single"/>
        </w:rPr>
        <w:lastRenderedPageBreak/>
        <w:t>1.7</w:t>
      </w:r>
      <w:r w:rsidR="00850E93" w:rsidRPr="00714C9F">
        <w:rPr>
          <w:b/>
          <w:color w:val="632423" w:themeColor="accent2" w:themeShade="80"/>
          <w:sz w:val="28"/>
          <w:u w:val="single"/>
        </w:rPr>
        <w:t>. Стратег</w:t>
      </w:r>
      <w:r w:rsidR="00714C9F">
        <w:rPr>
          <w:b/>
          <w:color w:val="632423" w:themeColor="accent2" w:themeShade="80"/>
          <w:sz w:val="28"/>
          <w:u w:val="single"/>
        </w:rPr>
        <w:t>ия развития и социальный заказ</w:t>
      </w:r>
      <w:r w:rsidR="00401048">
        <w:rPr>
          <w:b/>
          <w:color w:val="0F243E"/>
          <w:sz w:val="28"/>
        </w:rPr>
        <w:t xml:space="preserve">. </w:t>
      </w:r>
    </w:p>
    <w:p w:rsidR="00401048" w:rsidRPr="00401048" w:rsidRDefault="00401048" w:rsidP="00401048">
      <w:pPr>
        <w:rPr>
          <w:b/>
          <w:color w:val="632423" w:themeColor="accent2" w:themeShade="80"/>
          <w:sz w:val="28"/>
          <w:u w:val="single"/>
        </w:rPr>
      </w:pPr>
      <w:r w:rsidRPr="00401048">
        <w:rPr>
          <w:b/>
          <w:color w:val="632423" w:themeColor="accent2" w:themeShade="80"/>
          <w:sz w:val="28"/>
          <w:u w:val="single"/>
        </w:rPr>
        <w:t>Задачи 2014-2015 учебного года</w:t>
      </w:r>
    </w:p>
    <w:p w:rsidR="00714C9F" w:rsidRDefault="00714C9F" w:rsidP="00850E93">
      <w:pPr>
        <w:rPr>
          <w:b/>
          <w:color w:val="0F243E"/>
          <w:sz w:val="28"/>
        </w:rPr>
      </w:pPr>
    </w:p>
    <w:p w:rsidR="00850E93" w:rsidRPr="009D1E34" w:rsidRDefault="00850E93" w:rsidP="00850E93">
      <w:pPr>
        <w:ind w:firstLine="284"/>
        <w:jc w:val="both"/>
      </w:pPr>
      <w:r w:rsidRPr="009D1E34">
        <w:t>Социальный заказ на услуги детского сада направлен на развитие личности ребенка с учетом его психофизического состояни</w:t>
      </w:r>
      <w:r>
        <w:t>я и индивидуальных возможностей</w:t>
      </w:r>
      <w:r w:rsidRPr="009D1E34">
        <w:t xml:space="preserve"> и на подготовку ребенка к школе.</w:t>
      </w:r>
    </w:p>
    <w:p w:rsidR="00850E93" w:rsidRPr="0045496A" w:rsidRDefault="00850E93" w:rsidP="00850E93">
      <w:pPr>
        <w:ind w:firstLine="284"/>
        <w:jc w:val="both"/>
        <w:rPr>
          <w:b/>
          <w:color w:val="000000"/>
        </w:rPr>
      </w:pPr>
      <w:r w:rsidRPr="0045496A">
        <w:rPr>
          <w:b/>
          <w:color w:val="000000"/>
        </w:rPr>
        <w:t>Перед педагогическим кол</w:t>
      </w:r>
      <w:r w:rsidR="00714C9F">
        <w:rPr>
          <w:b/>
          <w:color w:val="000000"/>
        </w:rPr>
        <w:t>лективом были поставлены на 2014</w:t>
      </w:r>
      <w:r w:rsidRPr="0045496A">
        <w:rPr>
          <w:b/>
          <w:color w:val="000000"/>
        </w:rPr>
        <w:t>-2</w:t>
      </w:r>
      <w:r w:rsidR="00714C9F">
        <w:rPr>
          <w:b/>
          <w:color w:val="000000"/>
        </w:rPr>
        <w:t>015</w:t>
      </w:r>
      <w:r w:rsidRPr="0045496A">
        <w:rPr>
          <w:b/>
          <w:color w:val="000000"/>
        </w:rPr>
        <w:t xml:space="preserve"> учебный год следующие задачи:</w:t>
      </w:r>
    </w:p>
    <w:p w:rsidR="00850E93" w:rsidRPr="0045496A" w:rsidRDefault="00850E93" w:rsidP="00850E93">
      <w:pPr>
        <w:ind w:left="284" w:hanging="284"/>
        <w:jc w:val="both"/>
        <w:rPr>
          <w:color w:val="000000"/>
        </w:rPr>
      </w:pPr>
      <w:r w:rsidRPr="0045496A">
        <w:rPr>
          <w:color w:val="000000"/>
        </w:rPr>
        <w:t xml:space="preserve">1.Продолжать осуществлять переход на новую форму планирования и моделирования </w:t>
      </w:r>
      <w:proofErr w:type="spellStart"/>
      <w:r w:rsidRPr="0045496A">
        <w:rPr>
          <w:color w:val="000000"/>
        </w:rPr>
        <w:t>воспитательно</w:t>
      </w:r>
      <w:proofErr w:type="spellEnd"/>
      <w:r w:rsidRPr="0045496A">
        <w:rPr>
          <w:color w:val="000000"/>
        </w:rPr>
        <w:t xml:space="preserve"> – образовательного процесса в ДОУ, соответствующую Федеральным требованиям к образовательной программе ДОУ, с интеграцией образовательных областей  комплексно-тематическим планированием </w:t>
      </w:r>
      <w:proofErr w:type="spellStart"/>
      <w:r w:rsidRPr="0045496A">
        <w:rPr>
          <w:color w:val="000000"/>
        </w:rPr>
        <w:t>воспитательно</w:t>
      </w:r>
      <w:proofErr w:type="spellEnd"/>
      <w:r w:rsidRPr="0045496A">
        <w:rPr>
          <w:color w:val="000000"/>
        </w:rPr>
        <w:t>-образовательного процесса, где решение программных образовательных задач будет осуществляться в совместной деятельности взрослого и детей и самостоятельной деятельности детей, причем не только в рамках непосредственно образовательной деятельности, но и при проведении режимных моментов.</w:t>
      </w:r>
    </w:p>
    <w:p w:rsidR="00850E93" w:rsidRPr="0045496A" w:rsidRDefault="00850E93" w:rsidP="00850E93">
      <w:pPr>
        <w:ind w:left="284" w:hanging="284"/>
        <w:jc w:val="both"/>
        <w:rPr>
          <w:color w:val="000000"/>
        </w:rPr>
      </w:pPr>
      <w:r w:rsidRPr="0045496A">
        <w:rPr>
          <w:color w:val="000000"/>
        </w:rPr>
        <w:t>2. Сохранять и укреплять здоровье воспитанников через сложившуюся в детском саду систему физкультурно-оздоровительной работы и закаливающих процедур.</w:t>
      </w:r>
    </w:p>
    <w:p w:rsidR="00850E93" w:rsidRPr="0045496A" w:rsidRDefault="00850E93" w:rsidP="00850E93">
      <w:pPr>
        <w:ind w:left="284" w:hanging="284"/>
        <w:jc w:val="both"/>
        <w:rPr>
          <w:color w:val="000000"/>
        </w:rPr>
      </w:pPr>
      <w:r w:rsidRPr="0045496A">
        <w:rPr>
          <w:color w:val="000000"/>
        </w:rPr>
        <w:t>3. Повысить уровень социально-личностного развития воспитанников через развитие игровой деятельности детей, приобщение к элементарным общепринятым нормам и правилам взаимоотношений со сверстниками и взрослыми, формирование семейной и гражданской принадлежности, патриотических чувств, чувства принадлежности к мировому сообществу.</w:t>
      </w:r>
    </w:p>
    <w:p w:rsidR="00850E93" w:rsidRPr="0045496A" w:rsidRDefault="00850E93" w:rsidP="00850E93">
      <w:pPr>
        <w:ind w:left="284" w:hanging="284"/>
        <w:jc w:val="both"/>
        <w:rPr>
          <w:color w:val="000000"/>
        </w:rPr>
      </w:pPr>
      <w:r w:rsidRPr="0045496A">
        <w:rPr>
          <w:color w:val="000000"/>
        </w:rPr>
        <w:t>4. Продолжать создавать оптимальные условия для эффективного сотрудничества педагогов и родителей с целью повышения их социально-педагогической компетентности.</w:t>
      </w:r>
    </w:p>
    <w:p w:rsidR="00714C9F" w:rsidRDefault="00714C9F">
      <w:pPr>
        <w:jc w:val="center"/>
      </w:pPr>
    </w:p>
    <w:p w:rsidR="00714C9F" w:rsidRDefault="00714C9F">
      <w:pPr>
        <w:jc w:val="center"/>
      </w:pPr>
    </w:p>
    <w:p w:rsidR="00714C9F" w:rsidRDefault="00714C9F">
      <w:pPr>
        <w:jc w:val="center"/>
      </w:pPr>
    </w:p>
    <w:p w:rsidR="00714C9F" w:rsidRDefault="00714C9F" w:rsidP="00714C9F">
      <w:pPr>
        <w:jc w:val="center"/>
        <w:rPr>
          <w:b/>
          <w:color w:val="C00000"/>
          <w:sz w:val="32"/>
          <w:szCs w:val="32"/>
        </w:rPr>
      </w:pPr>
      <w:bookmarkStart w:id="0" w:name="Раздел2"/>
      <w:r w:rsidRPr="00015EFB">
        <w:rPr>
          <w:b/>
          <w:color w:val="C00000"/>
          <w:sz w:val="32"/>
          <w:szCs w:val="32"/>
        </w:rPr>
        <w:t>Раздел 2</w:t>
      </w:r>
      <w:bookmarkEnd w:id="0"/>
      <w:r w:rsidRPr="00015EFB">
        <w:rPr>
          <w:b/>
          <w:color w:val="C00000"/>
          <w:sz w:val="32"/>
          <w:szCs w:val="32"/>
        </w:rPr>
        <w:t xml:space="preserve">. Особенности </w:t>
      </w:r>
    </w:p>
    <w:p w:rsidR="00714C9F" w:rsidRDefault="00714C9F" w:rsidP="00714C9F">
      <w:pPr>
        <w:jc w:val="center"/>
        <w:rPr>
          <w:b/>
          <w:color w:val="C00000"/>
          <w:sz w:val="32"/>
          <w:szCs w:val="32"/>
        </w:rPr>
      </w:pPr>
      <w:proofErr w:type="spellStart"/>
      <w:r w:rsidRPr="00015EFB">
        <w:rPr>
          <w:b/>
          <w:color w:val="C00000"/>
          <w:sz w:val="32"/>
          <w:szCs w:val="32"/>
        </w:rPr>
        <w:t>воспитательно</w:t>
      </w:r>
      <w:proofErr w:type="spellEnd"/>
      <w:r w:rsidRPr="00015EFB">
        <w:rPr>
          <w:b/>
          <w:color w:val="C00000"/>
          <w:sz w:val="32"/>
          <w:szCs w:val="32"/>
        </w:rPr>
        <w:t>-образовательного процесса</w:t>
      </w:r>
    </w:p>
    <w:p w:rsidR="00714C9F" w:rsidRPr="00015EFB" w:rsidRDefault="00714C9F" w:rsidP="00714C9F">
      <w:pPr>
        <w:jc w:val="center"/>
        <w:rPr>
          <w:b/>
          <w:color w:val="C00000"/>
          <w:sz w:val="32"/>
          <w:szCs w:val="32"/>
        </w:rPr>
      </w:pPr>
    </w:p>
    <w:p w:rsidR="00714C9F" w:rsidRDefault="00714C9F" w:rsidP="00714C9F">
      <w:pPr>
        <w:rPr>
          <w:b/>
          <w:color w:val="632423" w:themeColor="accent2" w:themeShade="80"/>
          <w:sz w:val="28"/>
          <w:u w:val="single"/>
        </w:rPr>
      </w:pPr>
      <w:r w:rsidRPr="00714C9F">
        <w:rPr>
          <w:b/>
          <w:color w:val="632423" w:themeColor="accent2" w:themeShade="80"/>
          <w:sz w:val="28"/>
          <w:u w:val="single"/>
        </w:rPr>
        <w:t>2.1. Охрана и укрепление здоровья детей</w:t>
      </w:r>
    </w:p>
    <w:p w:rsidR="000F324C" w:rsidRPr="00714C9F" w:rsidRDefault="000F324C" w:rsidP="00714C9F">
      <w:pPr>
        <w:rPr>
          <w:b/>
          <w:color w:val="632423" w:themeColor="accent2" w:themeShade="80"/>
          <w:sz w:val="28"/>
          <w:u w:val="single"/>
        </w:rPr>
      </w:pPr>
    </w:p>
    <w:p w:rsidR="00714C9F" w:rsidRPr="00015EFB" w:rsidRDefault="00714C9F" w:rsidP="00714C9F">
      <w:pPr>
        <w:ind w:firstLine="284"/>
        <w:jc w:val="both"/>
      </w:pPr>
      <w:r w:rsidRPr="00015EFB">
        <w:t xml:space="preserve">На протяжении многих лет </w:t>
      </w:r>
      <w:r>
        <w:t xml:space="preserve">в </w:t>
      </w:r>
      <w:r w:rsidRPr="00015EFB">
        <w:t>ДОУ ведется комплексная работа по сохранению и укреплению здоровья воспитанников.</w:t>
      </w:r>
    </w:p>
    <w:p w:rsidR="00714C9F" w:rsidRDefault="00714C9F" w:rsidP="0084649C">
      <w:pPr>
        <w:ind w:left="142" w:firstLine="142"/>
        <w:jc w:val="both"/>
      </w:pPr>
      <w:r w:rsidRPr="00015EFB">
        <w:t>Система физкул</w:t>
      </w:r>
      <w:r w:rsidR="00E76FAA">
        <w:t>ьтурно-оздоровительной работы Д</w:t>
      </w:r>
      <w:r w:rsidRPr="00015EFB">
        <w:t xml:space="preserve">ОУ:  </w:t>
      </w:r>
    </w:p>
    <w:p w:rsidR="00714C9F" w:rsidRDefault="00714C9F" w:rsidP="00770579">
      <w:pPr>
        <w:pStyle w:val="af4"/>
        <w:numPr>
          <w:ilvl w:val="0"/>
          <w:numId w:val="3"/>
        </w:numPr>
        <w:ind w:left="142" w:firstLine="142"/>
        <w:jc w:val="both"/>
      </w:pPr>
      <w:r w:rsidRPr="00015EFB">
        <w:t xml:space="preserve">Проведение ежегодной вакцинации </w:t>
      </w:r>
      <w:r>
        <w:t>против гриппа</w:t>
      </w:r>
    </w:p>
    <w:p w:rsidR="0084649C" w:rsidRPr="00015EFB" w:rsidRDefault="0084649C" w:rsidP="00770579">
      <w:pPr>
        <w:pStyle w:val="af4"/>
        <w:numPr>
          <w:ilvl w:val="0"/>
          <w:numId w:val="3"/>
        </w:numPr>
        <w:ind w:left="142" w:firstLine="142"/>
        <w:jc w:val="both"/>
      </w:pPr>
      <w:r w:rsidRPr="00015EFB">
        <w:t>Проведение закаливающих процедур</w:t>
      </w:r>
    </w:p>
    <w:p w:rsidR="0084649C" w:rsidRPr="00015EFB" w:rsidRDefault="0084649C" w:rsidP="00770579">
      <w:pPr>
        <w:pStyle w:val="af2"/>
        <w:numPr>
          <w:ilvl w:val="0"/>
          <w:numId w:val="3"/>
        </w:numPr>
        <w:ind w:left="142" w:firstLine="142"/>
        <w:rPr>
          <w:rFonts w:ascii="Times New Roman" w:hAnsi="Times New Roman"/>
          <w:sz w:val="24"/>
          <w:szCs w:val="24"/>
        </w:rPr>
      </w:pPr>
      <w:r w:rsidRPr="00015EFB">
        <w:rPr>
          <w:rFonts w:ascii="Times New Roman" w:hAnsi="Times New Roman"/>
          <w:sz w:val="24"/>
          <w:szCs w:val="24"/>
        </w:rPr>
        <w:t>Прием витаминных препаратов не менее 2 раз в год и дополнительно в период подъёма вирусных инфекций.</w:t>
      </w:r>
    </w:p>
    <w:p w:rsidR="00714C9F" w:rsidRDefault="0084649C" w:rsidP="00770579">
      <w:pPr>
        <w:pStyle w:val="af2"/>
        <w:numPr>
          <w:ilvl w:val="0"/>
          <w:numId w:val="3"/>
        </w:numPr>
        <w:ind w:left="142" w:firstLine="142"/>
        <w:rPr>
          <w:rFonts w:ascii="Times New Roman" w:hAnsi="Times New Roman"/>
          <w:sz w:val="24"/>
          <w:szCs w:val="24"/>
        </w:rPr>
      </w:pPr>
      <w:r w:rsidRPr="00015EFB">
        <w:rPr>
          <w:rFonts w:ascii="Times New Roman" w:hAnsi="Times New Roman"/>
          <w:sz w:val="24"/>
          <w:szCs w:val="24"/>
        </w:rPr>
        <w:t>Обеспечение рационального калорийного питания и др</w:t>
      </w:r>
      <w:r w:rsidR="00E76FAA">
        <w:rPr>
          <w:rFonts w:ascii="Times New Roman" w:hAnsi="Times New Roman"/>
          <w:sz w:val="24"/>
          <w:szCs w:val="24"/>
        </w:rPr>
        <w:t>.</w:t>
      </w:r>
    </w:p>
    <w:p w:rsidR="0084649C" w:rsidRDefault="0084649C" w:rsidP="00770579">
      <w:pPr>
        <w:pStyle w:val="af2"/>
        <w:numPr>
          <w:ilvl w:val="0"/>
          <w:numId w:val="3"/>
        </w:numPr>
        <w:ind w:left="142" w:firstLine="142"/>
        <w:rPr>
          <w:rFonts w:ascii="Times New Roman" w:hAnsi="Times New Roman"/>
          <w:sz w:val="24"/>
          <w:szCs w:val="24"/>
        </w:rPr>
      </w:pPr>
      <w:r w:rsidRPr="00015EFB">
        <w:rPr>
          <w:rFonts w:ascii="Times New Roman" w:hAnsi="Times New Roman"/>
          <w:sz w:val="24"/>
          <w:szCs w:val="24"/>
        </w:rPr>
        <w:t>Контроль за соблюдением СанПиН в дет</w:t>
      </w:r>
      <w:r w:rsidR="001F1670">
        <w:rPr>
          <w:rFonts w:ascii="Times New Roman" w:hAnsi="Times New Roman"/>
          <w:sz w:val="24"/>
          <w:szCs w:val="24"/>
        </w:rPr>
        <w:t xml:space="preserve">ском </w:t>
      </w:r>
      <w:r w:rsidRPr="00015EFB">
        <w:rPr>
          <w:rFonts w:ascii="Times New Roman" w:hAnsi="Times New Roman"/>
          <w:sz w:val="24"/>
          <w:szCs w:val="24"/>
        </w:rPr>
        <w:t>саду и на территории ДОУ</w:t>
      </w:r>
    </w:p>
    <w:p w:rsidR="00714C9F" w:rsidRPr="0084649C" w:rsidRDefault="0084649C" w:rsidP="00770579">
      <w:pPr>
        <w:pStyle w:val="af2"/>
        <w:numPr>
          <w:ilvl w:val="0"/>
          <w:numId w:val="3"/>
        </w:numPr>
        <w:ind w:left="142" w:firstLine="142"/>
        <w:rPr>
          <w:rFonts w:ascii="Times New Roman" w:hAnsi="Times New Roman"/>
          <w:sz w:val="24"/>
          <w:szCs w:val="24"/>
        </w:rPr>
      </w:pPr>
      <w:r w:rsidRPr="00015EFB">
        <w:rPr>
          <w:rFonts w:ascii="Times New Roman" w:hAnsi="Times New Roman"/>
          <w:sz w:val="24"/>
          <w:szCs w:val="24"/>
        </w:rPr>
        <w:t>Профилактика травматизма, педикулёза, отравлений и др.</w:t>
      </w:r>
    </w:p>
    <w:p w:rsidR="00714C9F" w:rsidRPr="00015EFB" w:rsidRDefault="00714C9F" w:rsidP="00714C9F">
      <w:pPr>
        <w:ind w:firstLine="284"/>
        <w:jc w:val="both"/>
      </w:pPr>
      <w:r w:rsidRPr="00015EFB">
        <w:rPr>
          <w:b/>
          <w:i/>
        </w:rPr>
        <w:t>Физкультурно-оздоровительная работа</w:t>
      </w:r>
      <w:r w:rsidRPr="00015EFB">
        <w:t xml:space="preserve"> направлена на:</w:t>
      </w:r>
    </w:p>
    <w:p w:rsidR="00714C9F" w:rsidRPr="00015EFB" w:rsidRDefault="00714C9F" w:rsidP="00770579">
      <w:pPr>
        <w:pStyle w:val="af2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015EFB">
        <w:rPr>
          <w:rFonts w:ascii="Times New Roman" w:hAnsi="Times New Roman"/>
          <w:sz w:val="24"/>
          <w:szCs w:val="24"/>
        </w:rPr>
        <w:t>решение программных задач физического воспитания и развития;</w:t>
      </w:r>
    </w:p>
    <w:p w:rsidR="00714C9F" w:rsidRPr="00015EFB" w:rsidRDefault="001377CD" w:rsidP="00770579">
      <w:pPr>
        <w:pStyle w:val="af2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714C9F" w:rsidRPr="00015EFB">
        <w:rPr>
          <w:rFonts w:ascii="Times New Roman" w:hAnsi="Times New Roman"/>
          <w:sz w:val="24"/>
          <w:szCs w:val="24"/>
        </w:rPr>
        <w:t>беспечение двигательного режима и активности;</w:t>
      </w:r>
    </w:p>
    <w:p w:rsidR="001377CD" w:rsidRPr="001377CD" w:rsidRDefault="00714C9F" w:rsidP="00770579">
      <w:pPr>
        <w:pStyle w:val="af2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015EFB">
        <w:rPr>
          <w:rFonts w:ascii="Times New Roman" w:hAnsi="Times New Roman"/>
          <w:sz w:val="24"/>
          <w:szCs w:val="24"/>
        </w:rPr>
        <w:t>сохранение и укрепление психического здоровья.</w:t>
      </w:r>
    </w:p>
    <w:p w:rsidR="00714C9F" w:rsidRDefault="001377CD" w:rsidP="001377CD">
      <w:pPr>
        <w:pStyle w:val="af2"/>
        <w:ind w:left="-567"/>
        <w:rPr>
          <w:noProof/>
        </w:rPr>
      </w:pPr>
      <w:r w:rsidRPr="001377CD">
        <w:rPr>
          <w:noProof/>
        </w:rPr>
        <w:lastRenderedPageBreak/>
        <w:drawing>
          <wp:inline distT="0" distB="0" distL="0" distR="0" wp14:anchorId="419936EF" wp14:editId="2DDD4FDC">
            <wp:extent cx="1790700" cy="1343550"/>
            <wp:effectExtent l="0" t="0" r="0" b="9525"/>
            <wp:docPr id="49" name="Рисунок 49" descr="D:\фото\6 группа\DSC06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6 группа\DSC06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367" cy="13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7CD">
        <w:rPr>
          <w:noProof/>
        </w:rPr>
        <w:t xml:space="preserve"> </w:t>
      </w:r>
      <w:r>
        <w:rPr>
          <w:noProof/>
        </w:rPr>
        <w:t xml:space="preserve">           </w:t>
      </w:r>
      <w:r w:rsidRPr="001377CD">
        <w:rPr>
          <w:noProof/>
        </w:rPr>
        <w:drawing>
          <wp:inline distT="0" distB="0" distL="0" distR="0" wp14:anchorId="6812D966" wp14:editId="362B1890">
            <wp:extent cx="1838315" cy="1379073"/>
            <wp:effectExtent l="0" t="0" r="0" b="0"/>
            <wp:docPr id="50" name="Рисунок 50" descr="C:\Users\Ольга\Desktop\ГТО\DSC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ГТО\DSC01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741" cy="13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Pr="001377CD">
        <w:rPr>
          <w:noProof/>
        </w:rPr>
        <w:drawing>
          <wp:inline distT="0" distB="0" distL="0" distR="0" wp14:anchorId="4762DBD2" wp14:editId="3697D417">
            <wp:extent cx="1872434" cy="1404669"/>
            <wp:effectExtent l="0" t="0" r="0" b="5080"/>
            <wp:docPr id="51" name="Рисунок 51" descr="C:\Users\Ольга\Desktop\ГТО\DSC0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ГТО\DSC018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50" cy="141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11E" w:rsidRPr="00015EFB" w:rsidRDefault="002D611E" w:rsidP="001377CD">
      <w:pPr>
        <w:pStyle w:val="af2"/>
        <w:ind w:left="-567"/>
        <w:rPr>
          <w:rFonts w:ascii="Times New Roman" w:hAnsi="Times New Roman"/>
          <w:sz w:val="24"/>
          <w:szCs w:val="24"/>
        </w:rPr>
      </w:pPr>
    </w:p>
    <w:p w:rsidR="00714C9F" w:rsidRDefault="00714C9F" w:rsidP="00714C9F">
      <w:pPr>
        <w:ind w:firstLine="284"/>
        <w:contextualSpacing/>
        <w:jc w:val="both"/>
      </w:pPr>
      <w:r w:rsidRPr="00015EFB">
        <w:t xml:space="preserve">Для качественной реализации данных направлений и обеспечения эмоционального комфорта детей в ДОУ в педагогическом процессе используются современные </w:t>
      </w:r>
      <w:r w:rsidRPr="00015EFB">
        <w:rPr>
          <w:b/>
          <w:i/>
        </w:rPr>
        <w:t xml:space="preserve">образовательные и </w:t>
      </w:r>
      <w:proofErr w:type="spellStart"/>
      <w:r w:rsidRPr="00015EFB">
        <w:rPr>
          <w:b/>
          <w:i/>
        </w:rPr>
        <w:t>здоровьесберегающие</w:t>
      </w:r>
      <w:proofErr w:type="spellEnd"/>
      <w:r w:rsidRPr="00015EFB">
        <w:rPr>
          <w:b/>
          <w:i/>
        </w:rPr>
        <w:t xml:space="preserve"> технологии</w:t>
      </w:r>
      <w:r w:rsidRPr="00015EFB">
        <w:t>:</w:t>
      </w:r>
    </w:p>
    <w:p w:rsidR="0084649C" w:rsidRDefault="0084649C" w:rsidP="00770579">
      <w:pPr>
        <w:pStyle w:val="af4"/>
        <w:numPr>
          <w:ilvl w:val="0"/>
          <w:numId w:val="5"/>
        </w:numPr>
        <w:jc w:val="both"/>
      </w:pPr>
      <w:proofErr w:type="spellStart"/>
      <w:r>
        <w:t>психогимнастика</w:t>
      </w:r>
      <w:proofErr w:type="spellEnd"/>
    </w:p>
    <w:p w:rsidR="0084649C" w:rsidRDefault="0084649C" w:rsidP="00770579">
      <w:pPr>
        <w:pStyle w:val="af4"/>
        <w:numPr>
          <w:ilvl w:val="0"/>
          <w:numId w:val="5"/>
        </w:numPr>
        <w:jc w:val="both"/>
      </w:pPr>
      <w:r>
        <w:t>дыхательная гимнастика</w:t>
      </w:r>
    </w:p>
    <w:p w:rsidR="0084649C" w:rsidRDefault="0084649C" w:rsidP="00770579">
      <w:pPr>
        <w:pStyle w:val="af4"/>
        <w:numPr>
          <w:ilvl w:val="0"/>
          <w:numId w:val="5"/>
        </w:numPr>
        <w:jc w:val="both"/>
      </w:pPr>
      <w:r>
        <w:t>музыкотерапия</w:t>
      </w:r>
    </w:p>
    <w:p w:rsidR="0084649C" w:rsidRDefault="0084649C" w:rsidP="00770579">
      <w:pPr>
        <w:pStyle w:val="af4"/>
        <w:numPr>
          <w:ilvl w:val="0"/>
          <w:numId w:val="5"/>
        </w:numPr>
        <w:jc w:val="both"/>
      </w:pPr>
      <w:proofErr w:type="spellStart"/>
      <w:r>
        <w:t>фитонцидотерапия</w:t>
      </w:r>
      <w:proofErr w:type="spellEnd"/>
    </w:p>
    <w:p w:rsidR="00F65EB9" w:rsidRDefault="001377CD" w:rsidP="00770579">
      <w:pPr>
        <w:pStyle w:val="af4"/>
        <w:numPr>
          <w:ilvl w:val="0"/>
          <w:numId w:val="5"/>
        </w:numPr>
        <w:jc w:val="both"/>
      </w:pPr>
      <w:r>
        <w:t xml:space="preserve">гимнастика для глаз и </w:t>
      </w:r>
      <w:proofErr w:type="spellStart"/>
      <w:r>
        <w:t>др</w:t>
      </w:r>
      <w:proofErr w:type="spellEnd"/>
    </w:p>
    <w:p w:rsidR="00F65EB9" w:rsidRDefault="00F65EB9" w:rsidP="00F65EB9">
      <w:pPr>
        <w:pStyle w:val="af4"/>
        <w:ind w:left="1004"/>
        <w:jc w:val="both"/>
      </w:pPr>
    </w:p>
    <w:p w:rsidR="008929D4" w:rsidRDefault="008929D4" w:rsidP="00F65EB9">
      <w:pPr>
        <w:pStyle w:val="af4"/>
        <w:ind w:left="1004"/>
        <w:jc w:val="both"/>
      </w:pPr>
    </w:p>
    <w:p w:rsidR="0084649C" w:rsidRDefault="001377CD" w:rsidP="001377CD">
      <w:pPr>
        <w:pStyle w:val="af4"/>
        <w:ind w:left="-709"/>
        <w:jc w:val="both"/>
      </w:pPr>
      <w:r w:rsidRPr="001377CD">
        <w:rPr>
          <w:noProof/>
        </w:rPr>
        <w:drawing>
          <wp:inline distT="0" distB="0" distL="0" distR="0" wp14:anchorId="3F1B2F58" wp14:editId="10F407E8">
            <wp:extent cx="1600200" cy="2134332"/>
            <wp:effectExtent l="0" t="0" r="0" b="0"/>
            <wp:docPr id="46" name="Рисунок 46" descr="C:\Users\Ольга\Documents\Аттестация\е.в\фото сад\Фото 11 марта\IMG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cuments\Аттестация\е.в\фото сад\Фото 11 марта\IMG_05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563" cy="213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1377CD">
        <w:rPr>
          <w:noProof/>
        </w:rPr>
        <w:drawing>
          <wp:inline distT="0" distB="0" distL="0" distR="0" wp14:anchorId="7CE0126A" wp14:editId="3B2F631F">
            <wp:extent cx="2333625" cy="1749619"/>
            <wp:effectExtent l="0" t="0" r="0" b="3175"/>
            <wp:docPr id="47" name="Рисунок 47" descr="C:\Users\Ольга\Documents\Аттестация\е.в\фото сад\13и14\IMG_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cuments\Аттестация\е.в\фото сад\13и14\IMG_05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435" cy="175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84649C">
        <w:rPr>
          <w:noProof/>
        </w:rPr>
        <w:drawing>
          <wp:inline distT="0" distB="0" distL="0" distR="0" wp14:anchorId="23FA646B" wp14:editId="57EB33A3">
            <wp:extent cx="2019147" cy="1694815"/>
            <wp:effectExtent l="0" t="0" r="635" b="635"/>
            <wp:docPr id="45" name="Рисунок 45" descr="C:\Users\Ольга\Documents\Аттестация\е.в\фото сад\Фото 11 марта\IMG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cuments\Аттестация\е.в\фото сад\Фото 11 марта\IMG_05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64" cy="16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9C" w:rsidRDefault="0084649C" w:rsidP="0084649C">
      <w:pPr>
        <w:pStyle w:val="af4"/>
        <w:ind w:left="1004"/>
        <w:jc w:val="both"/>
      </w:pPr>
    </w:p>
    <w:p w:rsidR="0084649C" w:rsidRDefault="001377CD" w:rsidP="0084649C">
      <w:pPr>
        <w:pStyle w:val="af4"/>
        <w:ind w:left="1004"/>
        <w:jc w:val="both"/>
      </w:pPr>
      <w:r>
        <w:rPr>
          <w:noProof/>
        </w:rPr>
        <w:t xml:space="preserve">   </w:t>
      </w:r>
    </w:p>
    <w:p w:rsidR="0084649C" w:rsidRDefault="0084649C" w:rsidP="00F65EB9">
      <w:pPr>
        <w:jc w:val="both"/>
      </w:pPr>
    </w:p>
    <w:p w:rsidR="00F65EB9" w:rsidRDefault="00F65EB9" w:rsidP="00F65EB9">
      <w:pPr>
        <w:jc w:val="both"/>
      </w:pPr>
    </w:p>
    <w:p w:rsidR="00F65EB9" w:rsidRPr="00015EFB" w:rsidRDefault="00F65EB9" w:rsidP="00F65EB9">
      <w:pPr>
        <w:jc w:val="both"/>
      </w:pPr>
    </w:p>
    <w:p w:rsidR="00714C9F" w:rsidRDefault="00714C9F" w:rsidP="00714C9F">
      <w:pPr>
        <w:rPr>
          <w:b/>
          <w:color w:val="632423" w:themeColor="accent2" w:themeShade="80"/>
          <w:sz w:val="28"/>
          <w:u w:val="single"/>
        </w:rPr>
      </w:pPr>
      <w:r w:rsidRPr="002B21C7">
        <w:rPr>
          <w:b/>
          <w:color w:val="632423" w:themeColor="accent2" w:themeShade="80"/>
          <w:sz w:val="28"/>
          <w:u w:val="single"/>
        </w:rPr>
        <w:t xml:space="preserve">2.2. Социальное партнерство учреждения. </w:t>
      </w:r>
    </w:p>
    <w:p w:rsidR="002B21C7" w:rsidRPr="002B21C7" w:rsidRDefault="002B21C7" w:rsidP="00714C9F">
      <w:pPr>
        <w:rPr>
          <w:b/>
          <w:color w:val="632423" w:themeColor="accent2" w:themeShade="80"/>
          <w:sz w:val="28"/>
          <w:u w:val="single"/>
        </w:rPr>
      </w:pPr>
    </w:p>
    <w:p w:rsidR="00714C9F" w:rsidRPr="009D1E34" w:rsidRDefault="00714C9F" w:rsidP="00714C9F">
      <w:pPr>
        <w:ind w:firstLine="284"/>
        <w:jc w:val="both"/>
      </w:pPr>
      <w:r w:rsidRPr="009D1E34">
        <w:t>Удачное располож</w:t>
      </w:r>
      <w:r>
        <w:t>ение ДОУ в инфраструктуре</w:t>
      </w:r>
      <w:r w:rsidRPr="009D1E34">
        <w:t xml:space="preserve"> позволяет тесно сотрудничать с различными </w:t>
      </w:r>
      <w:r w:rsidR="00E76FAA">
        <w:t>учреждениями,</w:t>
      </w:r>
      <w:r w:rsidRPr="009D1E34">
        <w:t xml:space="preserve"> расположенными в ближайшем окружении.</w:t>
      </w:r>
    </w:p>
    <w:p w:rsidR="002B21C7" w:rsidRDefault="00714C9F" w:rsidP="002B21C7">
      <w:pPr>
        <w:ind w:firstLine="284"/>
        <w:jc w:val="both"/>
      </w:pPr>
      <w:r w:rsidRPr="009D1E34">
        <w:t>На протяжении нескольких лет детский сад использует разнообразные формы социального партнерства с</w:t>
      </w:r>
      <w:r>
        <w:t xml:space="preserve"> различными организациями</w:t>
      </w:r>
      <w:r w:rsidRPr="009D1E34">
        <w:t xml:space="preserve">. </w:t>
      </w:r>
    </w:p>
    <w:p w:rsidR="00714C9F" w:rsidRDefault="002B21C7" w:rsidP="00770579">
      <w:pPr>
        <w:pStyle w:val="af4"/>
        <w:numPr>
          <w:ilvl w:val="0"/>
          <w:numId w:val="6"/>
        </w:numPr>
        <w:jc w:val="both"/>
      </w:pPr>
      <w:proofErr w:type="spellStart"/>
      <w:r>
        <w:t>Мурминская</w:t>
      </w:r>
      <w:proofErr w:type="spellEnd"/>
      <w:r>
        <w:t xml:space="preserve"> СОШ</w:t>
      </w:r>
    </w:p>
    <w:p w:rsidR="002B21C7" w:rsidRDefault="002B21C7" w:rsidP="00770579">
      <w:pPr>
        <w:pStyle w:val="af4"/>
        <w:numPr>
          <w:ilvl w:val="0"/>
          <w:numId w:val="6"/>
        </w:numPr>
        <w:jc w:val="both"/>
      </w:pPr>
      <w:proofErr w:type="spellStart"/>
      <w:r>
        <w:t>Мурминская</w:t>
      </w:r>
      <w:proofErr w:type="spellEnd"/>
      <w:r>
        <w:t xml:space="preserve"> ДМШ</w:t>
      </w:r>
    </w:p>
    <w:p w:rsidR="002B21C7" w:rsidRDefault="002B21C7" w:rsidP="00770579">
      <w:pPr>
        <w:pStyle w:val="af4"/>
        <w:numPr>
          <w:ilvl w:val="0"/>
          <w:numId w:val="6"/>
        </w:numPr>
        <w:jc w:val="both"/>
      </w:pPr>
      <w:proofErr w:type="spellStart"/>
      <w:r>
        <w:t>Мурминский</w:t>
      </w:r>
      <w:proofErr w:type="spellEnd"/>
      <w:r>
        <w:t xml:space="preserve"> поселенческий дом культуры</w:t>
      </w:r>
    </w:p>
    <w:p w:rsidR="008929D4" w:rsidRDefault="00714C9F" w:rsidP="008929D4">
      <w:pPr>
        <w:jc w:val="both"/>
      </w:pPr>
      <w:r w:rsidRPr="009D1E34">
        <w:t>Социальные институты, такие как ДОУ и школы призваны помочь семье, поддержать, направить и дополнить семейную воспитательную деятельность.</w:t>
      </w:r>
    </w:p>
    <w:p w:rsidR="00F65EB9" w:rsidRPr="008929D4" w:rsidRDefault="00F65EB9" w:rsidP="008929D4">
      <w:pPr>
        <w:ind w:left="-709"/>
        <w:jc w:val="both"/>
      </w:pPr>
      <w:r>
        <w:rPr>
          <w:b/>
          <w:noProof/>
          <w:color w:val="7030A0"/>
          <w:sz w:val="32"/>
          <w:szCs w:val="28"/>
        </w:rPr>
        <w:lastRenderedPageBreak/>
        <w:t xml:space="preserve">  </w:t>
      </w:r>
      <w:r w:rsidRPr="00636DE1">
        <w:rPr>
          <w:b/>
          <w:noProof/>
          <w:color w:val="7030A0"/>
          <w:sz w:val="32"/>
          <w:szCs w:val="28"/>
        </w:rPr>
        <w:drawing>
          <wp:inline distT="0" distB="0" distL="0" distR="0" wp14:anchorId="573895B0" wp14:editId="30D37407">
            <wp:extent cx="2059973" cy="1543050"/>
            <wp:effectExtent l="0" t="0" r="0" b="0"/>
            <wp:docPr id="22" name="Рисунок 22" descr="F:\метод работа 3\DSC09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тод работа 3\DSC099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25" cy="157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9D4">
        <w:rPr>
          <w:b/>
          <w:noProof/>
          <w:color w:val="7030A0"/>
          <w:sz w:val="32"/>
          <w:szCs w:val="28"/>
        </w:rPr>
        <w:t xml:space="preserve"> </w:t>
      </w:r>
      <w:r>
        <w:rPr>
          <w:b/>
          <w:noProof/>
          <w:color w:val="7030A0"/>
          <w:sz w:val="32"/>
          <w:szCs w:val="28"/>
        </w:rPr>
        <w:t xml:space="preserve">   </w:t>
      </w:r>
      <w:r w:rsidRPr="00636DE1">
        <w:rPr>
          <w:b/>
          <w:noProof/>
          <w:color w:val="7030A0"/>
          <w:sz w:val="32"/>
          <w:szCs w:val="28"/>
        </w:rPr>
        <w:drawing>
          <wp:inline distT="0" distB="0" distL="0" distR="0" wp14:anchorId="7FAF108D" wp14:editId="7A1AFD2F">
            <wp:extent cx="2009108" cy="1504950"/>
            <wp:effectExtent l="0" t="0" r="0" b="0"/>
            <wp:docPr id="28" name="Рисунок 28" descr="F:\метод работа 3\DSC09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тод работа 3\DSC099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46" cy="156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7030A0"/>
          <w:sz w:val="32"/>
          <w:szCs w:val="28"/>
        </w:rPr>
        <w:t xml:space="preserve">   </w:t>
      </w:r>
      <w:r w:rsidR="008929D4" w:rsidRPr="00F65EB9">
        <w:rPr>
          <w:b/>
          <w:noProof/>
          <w:color w:val="7030A0"/>
          <w:sz w:val="32"/>
          <w:szCs w:val="28"/>
        </w:rPr>
        <w:drawing>
          <wp:inline distT="0" distB="0" distL="0" distR="0" wp14:anchorId="2F74CDF7" wp14:editId="2F0E494F">
            <wp:extent cx="1993900" cy="1495425"/>
            <wp:effectExtent l="0" t="0" r="6350" b="9525"/>
            <wp:docPr id="29" name="Рисунок 29" descr="F:\Новая папка (2)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(2)\image (1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49" cy="151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B2" w:rsidRDefault="00F65EB9" w:rsidP="00786CB2">
      <w:pPr>
        <w:ind w:left="-851"/>
        <w:rPr>
          <w:b/>
          <w:noProof/>
          <w:color w:val="7030A0"/>
          <w:sz w:val="32"/>
          <w:szCs w:val="28"/>
        </w:rPr>
      </w:pPr>
      <w:r>
        <w:rPr>
          <w:b/>
          <w:noProof/>
          <w:color w:val="7030A0"/>
          <w:sz w:val="32"/>
          <w:szCs w:val="28"/>
        </w:rPr>
        <w:t xml:space="preserve">              </w:t>
      </w:r>
      <w:r w:rsidR="008929D4">
        <w:rPr>
          <w:b/>
          <w:noProof/>
          <w:color w:val="7030A0"/>
          <w:sz w:val="32"/>
          <w:szCs w:val="28"/>
        </w:rPr>
        <w:t xml:space="preserve">                </w:t>
      </w:r>
      <w:r>
        <w:rPr>
          <w:b/>
          <w:noProof/>
          <w:color w:val="7030A0"/>
          <w:sz w:val="32"/>
          <w:szCs w:val="28"/>
        </w:rPr>
        <w:t xml:space="preserve">   </w:t>
      </w:r>
      <w:r w:rsidR="00636DE1">
        <w:rPr>
          <w:b/>
          <w:noProof/>
          <w:color w:val="7030A0"/>
          <w:sz w:val="32"/>
          <w:szCs w:val="28"/>
        </w:rPr>
        <w:t xml:space="preserve">  </w:t>
      </w:r>
      <w:r w:rsidR="00636DE1" w:rsidRPr="00636DE1">
        <w:rPr>
          <w:b/>
          <w:noProof/>
          <w:color w:val="7030A0"/>
          <w:sz w:val="32"/>
          <w:szCs w:val="28"/>
        </w:rPr>
        <w:drawing>
          <wp:inline distT="0" distB="0" distL="0" distR="0" wp14:anchorId="67FDC5FE" wp14:editId="0DA18408">
            <wp:extent cx="2098120" cy="1571625"/>
            <wp:effectExtent l="0" t="0" r="0" b="0"/>
            <wp:docPr id="27" name="Рисунок 27" descr="F:\метод работа 3\DSC08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етод работа 3\DSC0823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624" cy="161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6DE1">
        <w:rPr>
          <w:b/>
          <w:noProof/>
          <w:color w:val="7030A0"/>
          <w:sz w:val="32"/>
          <w:szCs w:val="28"/>
        </w:rPr>
        <w:t xml:space="preserve">  </w:t>
      </w:r>
      <w:r>
        <w:rPr>
          <w:b/>
          <w:noProof/>
          <w:color w:val="7030A0"/>
          <w:sz w:val="32"/>
          <w:szCs w:val="28"/>
        </w:rPr>
        <w:t xml:space="preserve">            </w:t>
      </w:r>
      <w:r w:rsidR="008929D4">
        <w:rPr>
          <w:b/>
          <w:noProof/>
          <w:color w:val="7030A0"/>
          <w:sz w:val="32"/>
          <w:szCs w:val="28"/>
        </w:rPr>
        <w:t xml:space="preserve"> </w:t>
      </w:r>
      <w:r>
        <w:rPr>
          <w:b/>
          <w:noProof/>
          <w:color w:val="7030A0"/>
          <w:sz w:val="32"/>
          <w:szCs w:val="28"/>
        </w:rPr>
        <w:t xml:space="preserve">  </w:t>
      </w:r>
      <w:r w:rsidR="00636DE1">
        <w:rPr>
          <w:b/>
          <w:noProof/>
          <w:color w:val="7030A0"/>
          <w:sz w:val="32"/>
          <w:szCs w:val="28"/>
        </w:rPr>
        <w:t xml:space="preserve">  </w:t>
      </w:r>
      <w:r w:rsidRPr="00F65EB9">
        <w:rPr>
          <w:b/>
          <w:noProof/>
          <w:color w:val="7030A0"/>
          <w:sz w:val="32"/>
          <w:szCs w:val="28"/>
        </w:rPr>
        <w:drawing>
          <wp:inline distT="0" distB="0" distL="0" distR="0" wp14:anchorId="0852E9D2" wp14:editId="6FE0D8A1">
            <wp:extent cx="1688926" cy="1695450"/>
            <wp:effectExtent l="0" t="0" r="6985" b="0"/>
            <wp:docPr id="48" name="Рисунок 48" descr="D:\фото\2 группа\DSC0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2 группа\DSC00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71"/>
                    <a:stretch/>
                  </pic:blipFill>
                  <pic:spPr bwMode="auto">
                    <a:xfrm>
                      <a:off x="0" y="0"/>
                      <a:ext cx="1699706" cy="170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6CB2">
        <w:rPr>
          <w:b/>
          <w:noProof/>
          <w:color w:val="7030A0"/>
          <w:sz w:val="32"/>
          <w:szCs w:val="28"/>
        </w:rPr>
        <w:t xml:space="preserve"> </w:t>
      </w:r>
      <w:r w:rsidR="008929D4">
        <w:rPr>
          <w:b/>
          <w:noProof/>
          <w:color w:val="7030A0"/>
          <w:sz w:val="32"/>
          <w:szCs w:val="28"/>
        </w:rPr>
        <w:t xml:space="preserve"> </w:t>
      </w:r>
    </w:p>
    <w:p w:rsidR="003C1285" w:rsidRDefault="008929D4" w:rsidP="008929D4">
      <w:pPr>
        <w:ind w:left="-851"/>
        <w:rPr>
          <w:b/>
          <w:noProof/>
          <w:color w:val="7030A0"/>
          <w:sz w:val="32"/>
          <w:szCs w:val="28"/>
        </w:rPr>
      </w:pPr>
      <w:r w:rsidRPr="00F65EB9">
        <w:rPr>
          <w:b/>
          <w:noProof/>
          <w:color w:val="7030A0"/>
          <w:sz w:val="32"/>
          <w:szCs w:val="28"/>
        </w:rPr>
        <w:drawing>
          <wp:inline distT="0" distB="0" distL="0" distR="0" wp14:anchorId="07DA5B42" wp14:editId="5EEBA63A">
            <wp:extent cx="2362200" cy="1771651"/>
            <wp:effectExtent l="0" t="0" r="0" b="0"/>
            <wp:docPr id="31" name="Рисунок 31" descr="F:\Новая папка (2)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 (2)\image (16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85" cy="179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7030A0"/>
          <w:sz w:val="32"/>
          <w:szCs w:val="28"/>
        </w:rPr>
        <w:t xml:space="preserve">     </w:t>
      </w:r>
      <w:r w:rsidRPr="00F65EB9">
        <w:rPr>
          <w:b/>
          <w:noProof/>
          <w:color w:val="7030A0"/>
          <w:sz w:val="32"/>
          <w:szCs w:val="28"/>
        </w:rPr>
        <w:drawing>
          <wp:inline distT="0" distB="0" distL="0" distR="0" wp14:anchorId="1C504259" wp14:editId="4E0E1A10">
            <wp:extent cx="2409825" cy="1807366"/>
            <wp:effectExtent l="0" t="0" r="0" b="2540"/>
            <wp:docPr id="32" name="Рисунок 32" descr="F:\Новая папка (2)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 (2)\image (15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2" cy="182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285" w:rsidRDefault="003C1285" w:rsidP="00714C9F">
      <w:pPr>
        <w:jc w:val="center"/>
        <w:rPr>
          <w:b/>
          <w:color w:val="7030A0"/>
          <w:sz w:val="32"/>
          <w:szCs w:val="28"/>
        </w:rPr>
      </w:pPr>
    </w:p>
    <w:p w:rsidR="003C1285" w:rsidRDefault="008929D4" w:rsidP="00636DE1">
      <w:pPr>
        <w:rPr>
          <w:b/>
          <w:color w:val="7030A0"/>
          <w:sz w:val="32"/>
          <w:szCs w:val="28"/>
        </w:rPr>
      </w:pPr>
      <w:r>
        <w:rPr>
          <w:b/>
          <w:noProof/>
          <w:color w:val="7030A0"/>
          <w:sz w:val="32"/>
          <w:szCs w:val="28"/>
        </w:rPr>
        <w:t xml:space="preserve">      </w:t>
      </w:r>
      <w:r w:rsidRPr="00F65EB9">
        <w:rPr>
          <w:b/>
          <w:noProof/>
          <w:color w:val="7030A0"/>
          <w:sz w:val="32"/>
          <w:szCs w:val="28"/>
        </w:rPr>
        <w:drawing>
          <wp:inline distT="0" distB="0" distL="0" distR="0" wp14:anchorId="3EFB1A9A" wp14:editId="4238578B">
            <wp:extent cx="2519679" cy="1889760"/>
            <wp:effectExtent l="0" t="0" r="0" b="0"/>
            <wp:docPr id="33" name="Рисунок 33" descr="F:\Новая папка (2)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 (2)\image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312" cy="19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7030A0"/>
          <w:sz w:val="32"/>
          <w:szCs w:val="28"/>
        </w:rPr>
        <w:t xml:space="preserve">          </w:t>
      </w:r>
      <w:r w:rsidRPr="00F65EB9">
        <w:rPr>
          <w:b/>
          <w:noProof/>
          <w:color w:val="7030A0"/>
          <w:sz w:val="32"/>
          <w:szCs w:val="28"/>
        </w:rPr>
        <w:drawing>
          <wp:inline distT="0" distB="0" distL="0" distR="0" wp14:anchorId="783D9DE4" wp14:editId="6EDF3DFE">
            <wp:extent cx="2571750" cy="1928813"/>
            <wp:effectExtent l="0" t="0" r="0" b="0"/>
            <wp:docPr id="34" name="Рисунок 34" descr="F:\Новая папка (2)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 (2)\image (4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285" w:rsidRDefault="003C1285" w:rsidP="00714C9F">
      <w:pPr>
        <w:jc w:val="center"/>
        <w:rPr>
          <w:b/>
          <w:color w:val="7030A0"/>
          <w:sz w:val="32"/>
          <w:szCs w:val="28"/>
        </w:rPr>
      </w:pPr>
    </w:p>
    <w:p w:rsidR="000F324C" w:rsidRDefault="000F324C" w:rsidP="00714C9F">
      <w:pPr>
        <w:jc w:val="center"/>
        <w:rPr>
          <w:b/>
          <w:color w:val="632423" w:themeColor="accent2" w:themeShade="80"/>
          <w:sz w:val="32"/>
          <w:szCs w:val="28"/>
        </w:rPr>
      </w:pPr>
    </w:p>
    <w:p w:rsidR="000F324C" w:rsidRDefault="000F324C" w:rsidP="00714C9F">
      <w:pPr>
        <w:jc w:val="center"/>
        <w:rPr>
          <w:b/>
          <w:color w:val="632423" w:themeColor="accent2" w:themeShade="80"/>
          <w:sz w:val="32"/>
          <w:szCs w:val="28"/>
        </w:rPr>
      </w:pPr>
    </w:p>
    <w:p w:rsidR="000F324C" w:rsidRDefault="000F324C" w:rsidP="00714C9F">
      <w:pPr>
        <w:jc w:val="center"/>
        <w:rPr>
          <w:b/>
          <w:color w:val="632423" w:themeColor="accent2" w:themeShade="80"/>
          <w:sz w:val="32"/>
          <w:szCs w:val="28"/>
        </w:rPr>
      </w:pPr>
    </w:p>
    <w:p w:rsidR="000F324C" w:rsidRDefault="000F324C" w:rsidP="00714C9F">
      <w:pPr>
        <w:jc w:val="center"/>
        <w:rPr>
          <w:b/>
          <w:color w:val="632423" w:themeColor="accent2" w:themeShade="80"/>
          <w:sz w:val="32"/>
          <w:szCs w:val="28"/>
        </w:rPr>
      </w:pPr>
    </w:p>
    <w:p w:rsidR="000F324C" w:rsidRDefault="000F324C" w:rsidP="00714C9F">
      <w:pPr>
        <w:jc w:val="center"/>
        <w:rPr>
          <w:b/>
          <w:color w:val="632423" w:themeColor="accent2" w:themeShade="80"/>
          <w:sz w:val="32"/>
          <w:szCs w:val="28"/>
        </w:rPr>
      </w:pPr>
    </w:p>
    <w:p w:rsidR="000F324C" w:rsidRDefault="000F324C" w:rsidP="00714C9F">
      <w:pPr>
        <w:jc w:val="center"/>
        <w:rPr>
          <w:b/>
          <w:color w:val="632423" w:themeColor="accent2" w:themeShade="80"/>
          <w:sz w:val="32"/>
          <w:szCs w:val="28"/>
        </w:rPr>
      </w:pPr>
    </w:p>
    <w:p w:rsidR="000F324C" w:rsidRDefault="000F324C" w:rsidP="00714C9F">
      <w:pPr>
        <w:jc w:val="center"/>
        <w:rPr>
          <w:b/>
          <w:color w:val="632423" w:themeColor="accent2" w:themeShade="80"/>
          <w:sz w:val="32"/>
          <w:szCs w:val="28"/>
        </w:rPr>
      </w:pPr>
    </w:p>
    <w:p w:rsidR="00714C9F" w:rsidRPr="000F324C" w:rsidRDefault="000F324C" w:rsidP="00714C9F">
      <w:pPr>
        <w:jc w:val="center"/>
        <w:rPr>
          <w:b/>
          <w:color w:val="632423" w:themeColor="accent2" w:themeShade="80"/>
          <w:sz w:val="32"/>
          <w:szCs w:val="28"/>
          <w:u w:val="single"/>
        </w:rPr>
      </w:pPr>
      <w:r w:rsidRPr="000F324C">
        <w:rPr>
          <w:b/>
          <w:color w:val="632423" w:themeColor="accent2" w:themeShade="80"/>
          <w:sz w:val="32"/>
          <w:szCs w:val="28"/>
          <w:u w:val="single"/>
        </w:rPr>
        <w:lastRenderedPageBreak/>
        <w:t xml:space="preserve"> </w:t>
      </w:r>
      <w:r w:rsidR="00714C9F" w:rsidRPr="000F324C">
        <w:rPr>
          <w:b/>
          <w:color w:val="632423" w:themeColor="accent2" w:themeShade="80"/>
          <w:sz w:val="32"/>
          <w:szCs w:val="28"/>
          <w:u w:val="single"/>
        </w:rPr>
        <w:t>Взаимодействие с социальными структурами</w:t>
      </w:r>
    </w:p>
    <w:p w:rsidR="00714C9F" w:rsidRDefault="00714C9F">
      <w:pPr>
        <w:jc w:val="center"/>
      </w:pPr>
    </w:p>
    <w:p w:rsidR="003C1285" w:rsidRDefault="003C1285">
      <w:pPr>
        <w:jc w:val="center"/>
      </w:pPr>
    </w:p>
    <w:p w:rsidR="003C1285" w:rsidRDefault="003C12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A08FB5" wp14:editId="64B5C062">
                <wp:simplePos x="0" y="0"/>
                <wp:positionH relativeFrom="column">
                  <wp:posOffset>-51436</wp:posOffset>
                </wp:positionH>
                <wp:positionV relativeFrom="paragraph">
                  <wp:posOffset>186055</wp:posOffset>
                </wp:positionV>
                <wp:extent cx="1495425" cy="914400"/>
                <wp:effectExtent l="0" t="0" r="28575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048" w:rsidRDefault="00401048" w:rsidP="003C1285">
                            <w:pPr>
                              <w:jc w:val="center"/>
                            </w:pPr>
                            <w:proofErr w:type="spellStart"/>
                            <w:r>
                              <w:t>Мурминская</w:t>
                            </w:r>
                            <w:proofErr w:type="spellEnd"/>
                          </w:p>
                          <w:p w:rsidR="00401048" w:rsidRDefault="00401048" w:rsidP="003C1285">
                            <w:pPr>
                              <w:jc w:val="center"/>
                            </w:pPr>
                            <w:r>
                              <w:t xml:space="preserve"> СОШ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A08FB5" id="Прямоугольник 55" o:spid="_x0000_s1043" style="position:absolute;left:0;text-align:left;margin-left:-4.05pt;margin-top:14.65pt;width:117.75pt;height:1in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" fillcolor="#b6dde8 [1304]" strokecolor="#1f497d [3215]" strokeweight="2pt">
                <v:textbox>
                  <w:txbxContent>
                    <w:p w:rsidR="00401048" w:rsidRDefault="00401048" w:rsidP="003C1285">
                      <w:pPr>
                        <w:jc w:val="center"/>
                      </w:pPr>
                      <w:proofErr w:type="spellStart"/>
                      <w:r>
                        <w:t>Мурминская</w:t>
                      </w:r>
                      <w:proofErr w:type="spellEnd"/>
                    </w:p>
                    <w:p w:rsidR="00401048" w:rsidRDefault="00401048" w:rsidP="003C1285">
                      <w:pPr>
                        <w:jc w:val="center"/>
                      </w:pPr>
                      <w:r>
                        <w:t xml:space="preserve"> СОШ</w:t>
                      </w:r>
                    </w:p>
                  </w:txbxContent>
                </v:textbox>
              </v:rect>
            </w:pict>
          </mc:Fallback>
        </mc:AlternateContent>
      </w:r>
    </w:p>
    <w:p w:rsidR="003C1285" w:rsidRDefault="003C12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14CEF5" wp14:editId="2F548018">
                <wp:simplePos x="0" y="0"/>
                <wp:positionH relativeFrom="margin">
                  <wp:posOffset>2101215</wp:posOffset>
                </wp:positionH>
                <wp:positionV relativeFrom="paragraph">
                  <wp:posOffset>10795</wp:posOffset>
                </wp:positionV>
                <wp:extent cx="1704975" cy="914400"/>
                <wp:effectExtent l="0" t="0" r="28575" b="190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048" w:rsidRDefault="00401048" w:rsidP="003C1285">
                            <w:pPr>
                              <w:jc w:val="center"/>
                            </w:pPr>
                            <w:proofErr w:type="spellStart"/>
                            <w:r>
                              <w:t>Мурминская</w:t>
                            </w:r>
                            <w:proofErr w:type="spellEnd"/>
                          </w:p>
                          <w:p w:rsidR="00401048" w:rsidRDefault="00401048" w:rsidP="003C1285">
                            <w:pPr>
                              <w:jc w:val="center"/>
                            </w:pPr>
                            <w:r>
                              <w:t xml:space="preserve"> ДМШ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14CEF5" id="Прямоугольник 56" o:spid="_x0000_s1044" style="position:absolute;left:0;text-align:left;margin-left:165.45pt;margin-top:.85pt;width:134.25pt;height:1in;z-index:25171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" fillcolor="#b6dde8 [1304]" strokecolor="#1f497d [3215]" strokeweight="2pt">
                <v:textbox>
                  <w:txbxContent>
                    <w:p w:rsidR="00401048" w:rsidRDefault="00401048" w:rsidP="003C1285">
                      <w:pPr>
                        <w:jc w:val="center"/>
                      </w:pPr>
                      <w:proofErr w:type="spellStart"/>
                      <w:r>
                        <w:t>Мурминская</w:t>
                      </w:r>
                      <w:proofErr w:type="spellEnd"/>
                    </w:p>
                    <w:p w:rsidR="00401048" w:rsidRDefault="00401048" w:rsidP="003C1285">
                      <w:pPr>
                        <w:jc w:val="center"/>
                      </w:pPr>
                      <w:r>
                        <w:t xml:space="preserve"> ДМШ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6DD276" wp14:editId="1D2FF82C">
                <wp:simplePos x="0" y="0"/>
                <wp:positionH relativeFrom="column">
                  <wp:posOffset>4282440</wp:posOffset>
                </wp:positionH>
                <wp:positionV relativeFrom="paragraph">
                  <wp:posOffset>10795</wp:posOffset>
                </wp:positionV>
                <wp:extent cx="1495425" cy="914400"/>
                <wp:effectExtent l="0" t="0" r="28575" b="190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048" w:rsidRDefault="00401048" w:rsidP="003C1285">
                            <w:pPr>
                              <w:jc w:val="center"/>
                            </w:pPr>
                            <w:proofErr w:type="spellStart"/>
                            <w:r>
                              <w:t>Мурминский</w:t>
                            </w:r>
                            <w:proofErr w:type="spellEnd"/>
                            <w:r>
                              <w:t xml:space="preserve"> поселковый дом культуры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6DD276" id="Прямоугольник 57" o:spid="_x0000_s1045" style="position:absolute;left:0;text-align:left;margin-left:337.2pt;margin-top:.85pt;width:117.75pt;height:1in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" fillcolor="#b6dde8 [1304]" strokecolor="#1f497d [3215]" strokeweight="2pt">
                <v:textbox>
                  <w:txbxContent>
                    <w:p w:rsidR="00401048" w:rsidRDefault="00401048" w:rsidP="003C1285">
                      <w:pPr>
                        <w:jc w:val="center"/>
                      </w:pPr>
                      <w:proofErr w:type="spellStart"/>
                      <w:r>
                        <w:t>Мурминский</w:t>
                      </w:r>
                      <w:proofErr w:type="spellEnd"/>
                      <w:r>
                        <w:t xml:space="preserve"> поселковый дом культуры</w:t>
                      </w:r>
                    </w:p>
                  </w:txbxContent>
                </v:textbox>
              </v:rect>
            </w:pict>
          </mc:Fallback>
        </mc:AlternateContent>
      </w:r>
    </w:p>
    <w:p w:rsidR="003C1285" w:rsidRDefault="003C1285">
      <w:pPr>
        <w:jc w:val="center"/>
      </w:pPr>
    </w:p>
    <w:p w:rsidR="003C1285" w:rsidRDefault="003C1285">
      <w:pPr>
        <w:jc w:val="center"/>
      </w:pPr>
    </w:p>
    <w:p w:rsidR="003C1285" w:rsidRDefault="003C1285">
      <w:pPr>
        <w:jc w:val="center"/>
      </w:pPr>
    </w:p>
    <w:p w:rsidR="003C1285" w:rsidRDefault="0029335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E82F7AD" wp14:editId="216476C0">
                <wp:simplePos x="0" y="0"/>
                <wp:positionH relativeFrom="column">
                  <wp:posOffset>1453514</wp:posOffset>
                </wp:positionH>
                <wp:positionV relativeFrom="paragraph">
                  <wp:posOffset>43179</wp:posOffset>
                </wp:positionV>
                <wp:extent cx="1228725" cy="1266825"/>
                <wp:effectExtent l="38100" t="38100" r="28575" b="28575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8725" cy="1266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B49D2" id="Прямая со стрелкой 69" o:spid="_x0000_s1026" type="#_x0000_t32" style="position:absolute;margin-left:114.45pt;margin-top:3.4pt;width:96.75pt;height:99.75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" strokecolor="#ffc000">
                <v:stroke endarrow="block"/>
              </v:shape>
            </w:pict>
          </mc:Fallback>
        </mc:AlternateContent>
      </w:r>
    </w:p>
    <w:p w:rsidR="003C1285" w:rsidRDefault="00754A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68A667" wp14:editId="45C47876">
                <wp:simplePos x="0" y="0"/>
                <wp:positionH relativeFrom="column">
                  <wp:posOffset>3120390</wp:posOffset>
                </wp:positionH>
                <wp:positionV relativeFrom="paragraph">
                  <wp:posOffset>39370</wp:posOffset>
                </wp:positionV>
                <wp:extent cx="1133475" cy="1047750"/>
                <wp:effectExtent l="0" t="38100" r="47625" b="1905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3475" cy="1047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7D8B9" id="Прямая со стрелкой 66" o:spid="_x0000_s1026" type="#_x0000_t32" style="position:absolute;margin-left:245.7pt;margin-top:3.1pt;width:89.25pt;height:82.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" strokecolor="#ffc00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D4E25CE" wp14:editId="5A0D08A1">
                <wp:simplePos x="0" y="0"/>
                <wp:positionH relativeFrom="column">
                  <wp:posOffset>2908300</wp:posOffset>
                </wp:positionH>
                <wp:positionV relativeFrom="paragraph">
                  <wp:posOffset>48895</wp:posOffset>
                </wp:positionV>
                <wp:extent cx="45719" cy="1047750"/>
                <wp:effectExtent l="76200" t="38100" r="50165" b="1905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047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85851" id="Прямая со стрелкой 68" o:spid="_x0000_s1026" type="#_x0000_t32" style="position:absolute;margin-left:229pt;margin-top:3.85pt;width:3.6pt;height:82.5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" strokecolor="#ffc000">
                <v:stroke endarrow="block"/>
              </v:shape>
            </w:pict>
          </mc:Fallback>
        </mc:AlternateContent>
      </w:r>
    </w:p>
    <w:p w:rsidR="003C1285" w:rsidRDefault="003C1285">
      <w:pPr>
        <w:jc w:val="center"/>
      </w:pPr>
    </w:p>
    <w:p w:rsidR="003C1285" w:rsidRDefault="00720CD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EEE4050" wp14:editId="752618D9">
                <wp:simplePos x="0" y="0"/>
                <wp:positionH relativeFrom="page">
                  <wp:posOffset>5276850</wp:posOffset>
                </wp:positionH>
                <wp:positionV relativeFrom="paragraph">
                  <wp:posOffset>12700</wp:posOffset>
                </wp:positionV>
                <wp:extent cx="1590675" cy="628650"/>
                <wp:effectExtent l="0" t="0" r="28575" b="190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628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1048" w:rsidRDefault="00401048" w:rsidP="0029335F">
                            <w:pPr>
                              <w:jc w:val="center"/>
                            </w:pPr>
                            <w:r>
                              <w:t>ГИБДД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E4050" id="Прямоугольник 63" o:spid="_x0000_s1046" style="position:absolute;left:0;text-align:left;margin-left:415.5pt;margin-top:1pt;width:125.25pt;height:49.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" fillcolor="#b6dde8 [1304]" strokecolor="#1f497d [3215]" strokeweight="2pt">
                <v:textbox>
                  <w:txbxContent>
                    <w:p w:rsidR="00401048" w:rsidRDefault="00401048" w:rsidP="0029335F">
                      <w:pPr>
                        <w:jc w:val="center"/>
                      </w:pPr>
                      <w:r>
                        <w:t>ГИБДД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942A3A" wp14:editId="3C24D467">
                <wp:simplePos x="0" y="0"/>
                <wp:positionH relativeFrom="margin">
                  <wp:posOffset>-41910</wp:posOffset>
                </wp:positionH>
                <wp:positionV relativeFrom="paragraph">
                  <wp:posOffset>41275</wp:posOffset>
                </wp:positionV>
                <wp:extent cx="1533525" cy="914400"/>
                <wp:effectExtent l="0" t="0" r="28575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1048" w:rsidRDefault="00401048" w:rsidP="00720CD1">
                            <w:pPr>
                              <w:jc w:val="center"/>
                            </w:pPr>
                            <w:r>
                              <w:t xml:space="preserve">Газета </w:t>
                            </w:r>
                          </w:p>
                          <w:p w:rsidR="00401048" w:rsidRDefault="00401048" w:rsidP="00720CD1">
                            <w:pPr>
                              <w:jc w:val="center"/>
                            </w:pPr>
                            <w:r>
                              <w:t>«Рязанские зори»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942A3A" id="Прямоугольник 52" o:spid="_x0000_s1047" style="position:absolute;left:0;text-align:left;margin-left:-3.3pt;margin-top:3.25pt;width:120.75pt;height:1in;z-index:251724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" fillcolor="#b6dde8 [1304]" strokecolor="#1f497d [3215]" strokeweight="2pt">
                <v:textbox>
                  <w:txbxContent>
                    <w:p w:rsidR="00401048" w:rsidRDefault="00401048" w:rsidP="00720CD1">
                      <w:pPr>
                        <w:jc w:val="center"/>
                      </w:pPr>
                      <w:r>
                        <w:t xml:space="preserve">Газета </w:t>
                      </w:r>
                    </w:p>
                    <w:p w:rsidR="00401048" w:rsidRDefault="00401048" w:rsidP="00720CD1">
                      <w:pPr>
                        <w:jc w:val="center"/>
                      </w:pPr>
                      <w:r>
                        <w:t>«Рязанские зори»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C1285" w:rsidRDefault="003C1285">
      <w:pPr>
        <w:jc w:val="center"/>
      </w:pPr>
    </w:p>
    <w:p w:rsidR="003C1285" w:rsidRDefault="00754A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87283B" wp14:editId="041F4078">
                <wp:simplePos x="0" y="0"/>
                <wp:positionH relativeFrom="column">
                  <wp:posOffset>1491615</wp:posOffset>
                </wp:positionH>
                <wp:positionV relativeFrom="paragraph">
                  <wp:posOffset>62230</wp:posOffset>
                </wp:positionV>
                <wp:extent cx="876300" cy="495300"/>
                <wp:effectExtent l="38100" t="38100" r="19050" b="19050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300" cy="495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59094" id="Прямая со стрелкой 71" o:spid="_x0000_s1026" type="#_x0000_t32" style="position:absolute;margin-left:117.45pt;margin-top:4.9pt;width:69pt;height:39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" strokecolor="#ffc00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DF8F7B0" wp14:editId="1342E857">
                <wp:simplePos x="0" y="0"/>
                <wp:positionH relativeFrom="column">
                  <wp:posOffset>3453764</wp:posOffset>
                </wp:positionH>
                <wp:positionV relativeFrom="paragraph">
                  <wp:posOffset>62229</wp:posOffset>
                </wp:positionV>
                <wp:extent cx="695325" cy="438150"/>
                <wp:effectExtent l="0" t="38100" r="47625" b="1905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438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EA5E2" id="Прямая со стрелкой 70" o:spid="_x0000_s1026" type="#_x0000_t32" style="position:absolute;margin-left:271.95pt;margin-top:4.9pt;width:54.75pt;height:34.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" strokecolor="#ffc000">
                <v:stroke endarrow="block"/>
              </v:shape>
            </w:pict>
          </mc:Fallback>
        </mc:AlternateContent>
      </w:r>
    </w:p>
    <w:p w:rsidR="003C1285" w:rsidRDefault="003C1285">
      <w:pPr>
        <w:jc w:val="center"/>
      </w:pPr>
    </w:p>
    <w:p w:rsidR="003C1285" w:rsidRDefault="00754A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5EF7480" wp14:editId="3E552183">
                <wp:simplePos x="0" y="0"/>
                <wp:positionH relativeFrom="margin">
                  <wp:align>center</wp:align>
                </wp:positionH>
                <wp:positionV relativeFrom="paragraph">
                  <wp:posOffset>45085</wp:posOffset>
                </wp:positionV>
                <wp:extent cx="1924050" cy="1933575"/>
                <wp:effectExtent l="0" t="0" r="19050" b="28575"/>
                <wp:wrapNone/>
                <wp:docPr id="79" name="Овал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335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048" w:rsidRDefault="00401048" w:rsidP="00754A0A">
                            <w:pPr>
                              <w:jc w:val="center"/>
                            </w:pPr>
                            <w:r>
                              <w:t xml:space="preserve">МБДОУ </w:t>
                            </w:r>
                          </w:p>
                          <w:p w:rsidR="00401048" w:rsidRDefault="00401048" w:rsidP="00754A0A">
                            <w:pPr>
                              <w:jc w:val="center"/>
                            </w:pPr>
                            <w:proofErr w:type="spellStart"/>
                            <w:r>
                              <w:t>Мурминский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401048" w:rsidRDefault="00401048" w:rsidP="00754A0A">
                            <w:pPr>
                              <w:jc w:val="center"/>
                            </w:pPr>
                            <w:r>
                              <w:t>детский сад</w:t>
                            </w:r>
                          </w:p>
                          <w:p w:rsidR="00401048" w:rsidRDefault="00401048" w:rsidP="00754A0A">
                            <w:pPr>
                              <w:jc w:val="center"/>
                            </w:pPr>
                            <w:r>
                              <w:t>«Теремок»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EF7480" id="Овал 79" o:spid="_x0000_s1048" style="position:absolute;left:0;text-align:left;margin-left:0;margin-top:3.55pt;width:151.5pt;height:152.25pt;z-index:251753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" fillcolor="yellow" strokecolor="#f79646 [3209]" strokeweight="2pt">
                <v:textbox>
                  <w:txbxContent>
                    <w:p w:rsidR="00401048" w:rsidRDefault="00401048" w:rsidP="00754A0A">
                      <w:pPr>
                        <w:jc w:val="center"/>
                      </w:pPr>
                      <w:r>
                        <w:t xml:space="preserve">МБДОУ </w:t>
                      </w:r>
                    </w:p>
                    <w:p w:rsidR="00401048" w:rsidRDefault="00401048" w:rsidP="00754A0A">
                      <w:pPr>
                        <w:jc w:val="center"/>
                      </w:pPr>
                      <w:proofErr w:type="spellStart"/>
                      <w:r>
                        <w:t>Мурминский</w:t>
                      </w:r>
                      <w:proofErr w:type="spellEnd"/>
                      <w:r>
                        <w:t xml:space="preserve"> </w:t>
                      </w:r>
                    </w:p>
                    <w:p w:rsidR="00401048" w:rsidRDefault="00401048" w:rsidP="00754A0A">
                      <w:pPr>
                        <w:jc w:val="center"/>
                      </w:pPr>
                      <w:r>
                        <w:t>детский сад</w:t>
                      </w:r>
                    </w:p>
                    <w:p w:rsidR="00401048" w:rsidRDefault="00401048" w:rsidP="00754A0A">
                      <w:pPr>
                        <w:jc w:val="center"/>
                      </w:pPr>
                      <w:r>
                        <w:t>«Теремок»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3C1285" w:rsidRDefault="0092448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1EF358" wp14:editId="0E6A2E02">
                <wp:simplePos x="0" y="0"/>
                <wp:positionH relativeFrom="column">
                  <wp:posOffset>4196715</wp:posOffset>
                </wp:positionH>
                <wp:positionV relativeFrom="paragraph">
                  <wp:posOffset>12700</wp:posOffset>
                </wp:positionV>
                <wp:extent cx="1571625" cy="590550"/>
                <wp:effectExtent l="0" t="0" r="28575" b="190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590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048" w:rsidRDefault="00401048" w:rsidP="00720CD1">
                            <w:pPr>
                              <w:jc w:val="center"/>
                            </w:pPr>
                            <w:proofErr w:type="spellStart"/>
                            <w:r>
                              <w:t>Мурминский</w:t>
                            </w:r>
                            <w:proofErr w:type="spellEnd"/>
                            <w:r>
                              <w:t xml:space="preserve"> детский сад №1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EF358" id="Прямоугольник 54" o:spid="_x0000_s1049" style="position:absolute;left:0;text-align:left;margin-left:330.45pt;margin-top:1pt;width:123.75pt;height:4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" fillcolor="#b6dde8 [1304]" strokecolor="#1f497d [3215]" strokeweight="2pt">
                <v:textbox>
                  <w:txbxContent>
                    <w:p w:rsidR="00401048" w:rsidRDefault="00401048" w:rsidP="00720CD1">
                      <w:pPr>
                        <w:jc w:val="center"/>
                      </w:pPr>
                      <w:proofErr w:type="spellStart"/>
                      <w:r>
                        <w:t>Мурминский</w:t>
                      </w:r>
                      <w:proofErr w:type="spellEnd"/>
                      <w:r>
                        <w:t xml:space="preserve"> детский сад №1</w:t>
                      </w:r>
                    </w:p>
                  </w:txbxContent>
                </v:textbox>
              </v:rect>
            </w:pict>
          </mc:Fallback>
        </mc:AlternateContent>
      </w:r>
    </w:p>
    <w:p w:rsidR="003C1285" w:rsidRDefault="003C1285">
      <w:pPr>
        <w:jc w:val="center"/>
      </w:pPr>
    </w:p>
    <w:p w:rsidR="003C1285" w:rsidRDefault="0092448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842E414" wp14:editId="6934C1A2">
                <wp:simplePos x="0" y="0"/>
                <wp:positionH relativeFrom="column">
                  <wp:posOffset>3920490</wp:posOffset>
                </wp:positionH>
                <wp:positionV relativeFrom="paragraph">
                  <wp:posOffset>43180</wp:posOffset>
                </wp:positionV>
                <wp:extent cx="238125" cy="209550"/>
                <wp:effectExtent l="0" t="38100" r="47625" b="19050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209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1A508" id="Прямая со стрелкой 72" o:spid="_x0000_s1026" type="#_x0000_t32" style="position:absolute;margin-left:308.7pt;margin-top:3.4pt;width:18.75pt;height:16.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" strokecolor="#ffc000">
                <v:stroke endarrow="block"/>
              </v:shape>
            </w:pict>
          </mc:Fallback>
        </mc:AlternateContent>
      </w:r>
      <w:r w:rsidR="003C128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2E44CA" wp14:editId="1C11CA15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1533525" cy="914400"/>
                <wp:effectExtent l="0" t="0" r="28575" b="190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048" w:rsidRDefault="00401048" w:rsidP="00720CD1">
                            <w:pPr>
                              <w:jc w:val="center"/>
                            </w:pPr>
                            <w:proofErr w:type="spellStart"/>
                            <w:r>
                              <w:t>Мурмиская</w:t>
                            </w:r>
                            <w:proofErr w:type="spellEnd"/>
                            <w:r>
                              <w:t xml:space="preserve"> поселкова библиотека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2E44CA" id="Прямоугольник 53" o:spid="_x0000_s1050" style="position:absolute;left:0;text-align:left;margin-left:0;margin-top:.1pt;width:120.75pt;height:1in;z-index:2517073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" fillcolor="#b6dde8 [1304]" strokecolor="#1f497d [3215]" strokeweight="2pt">
                <v:textbox>
                  <w:txbxContent>
                    <w:p w:rsidR="00401048" w:rsidRDefault="00401048" w:rsidP="00720CD1">
                      <w:pPr>
                        <w:jc w:val="center"/>
                      </w:pPr>
                      <w:proofErr w:type="spellStart"/>
                      <w:r>
                        <w:t>Мурмиская</w:t>
                      </w:r>
                      <w:proofErr w:type="spellEnd"/>
                      <w:r>
                        <w:t xml:space="preserve"> поселкова библиотека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C7A74" w:rsidRDefault="0092448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79A5AA5" wp14:editId="479430E0">
                <wp:simplePos x="0" y="0"/>
                <wp:positionH relativeFrom="page">
                  <wp:posOffset>5324475</wp:posOffset>
                </wp:positionH>
                <wp:positionV relativeFrom="paragraph">
                  <wp:posOffset>258445</wp:posOffset>
                </wp:positionV>
                <wp:extent cx="1524000" cy="752475"/>
                <wp:effectExtent l="0" t="0" r="19050" b="2857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75247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1048" w:rsidRDefault="00401048" w:rsidP="0029335F">
                            <w:pPr>
                              <w:jc w:val="center"/>
                            </w:pPr>
                            <w:r>
                              <w:t>Пожарная часть поселка Мурмино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A5AA5" id="Прямоугольник 80" o:spid="_x0000_s1051" style="position:absolute;left:0;text-align:left;margin-left:419.25pt;margin-top:20.35pt;width:120pt;height:59.2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" fillcolor="#b7dee8" strokecolor="#1f497d" strokeweight="2pt">
                <v:textbox>
                  <w:txbxContent>
                    <w:p w:rsidR="00401048" w:rsidRDefault="00401048" w:rsidP="0029335F">
                      <w:pPr>
                        <w:jc w:val="center"/>
                      </w:pPr>
                      <w:r>
                        <w:t>Пожарная часть поселка Мурмино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62530E6" wp14:editId="6BD1C750">
                <wp:simplePos x="0" y="0"/>
                <wp:positionH relativeFrom="column">
                  <wp:posOffset>3910965</wp:posOffset>
                </wp:positionH>
                <wp:positionV relativeFrom="paragraph">
                  <wp:posOffset>515621</wp:posOffset>
                </wp:positionV>
                <wp:extent cx="314325" cy="190500"/>
                <wp:effectExtent l="0" t="0" r="66675" b="57150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70259" id="Прямая со стрелкой 75" o:spid="_x0000_s1026" type="#_x0000_t32" style="position:absolute;margin-left:307.95pt;margin-top:40.6pt;width:24.75pt;height: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" strokecolor="#ffc00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1DF4C99" wp14:editId="4E8A79C0">
                <wp:simplePos x="0" y="0"/>
                <wp:positionH relativeFrom="column">
                  <wp:posOffset>3729990</wp:posOffset>
                </wp:positionH>
                <wp:positionV relativeFrom="paragraph">
                  <wp:posOffset>925195</wp:posOffset>
                </wp:positionV>
                <wp:extent cx="533400" cy="523875"/>
                <wp:effectExtent l="0" t="0" r="76200" b="47625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5238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C1180" id="Прямая со стрелкой 81" o:spid="_x0000_s1026" type="#_x0000_t32" style="position:absolute;margin-left:293.7pt;margin-top:72.85pt;width:42pt;height:41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" strokecolor="#ffc000">
                <v:stroke endarrow="block"/>
              </v:shape>
            </w:pict>
          </mc:Fallback>
        </mc:AlternateContent>
      </w:r>
      <w:r w:rsidR="00754A0A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16D915E" wp14:editId="536E9C16">
                <wp:simplePos x="0" y="0"/>
                <wp:positionH relativeFrom="column">
                  <wp:posOffset>3415665</wp:posOffset>
                </wp:positionH>
                <wp:positionV relativeFrom="paragraph">
                  <wp:posOffset>1182370</wp:posOffset>
                </wp:positionV>
                <wp:extent cx="895350" cy="1276350"/>
                <wp:effectExtent l="0" t="0" r="57150" b="5715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1276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7F370" id="Прямая со стрелкой 77" o:spid="_x0000_s1026" type="#_x0000_t32" style="position:absolute;margin-left:268.95pt;margin-top:93.1pt;width:70.5pt;height:100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" strokecolor="#ffc000">
                <v:stroke endarrow="block"/>
              </v:shape>
            </w:pict>
          </mc:Fallback>
        </mc:AlternateContent>
      </w:r>
      <w:r w:rsidR="00754A0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66E922" wp14:editId="680AA1D4">
                <wp:simplePos x="0" y="0"/>
                <wp:positionH relativeFrom="column">
                  <wp:posOffset>2987040</wp:posOffset>
                </wp:positionH>
                <wp:positionV relativeFrom="paragraph">
                  <wp:posOffset>1315720</wp:posOffset>
                </wp:positionV>
                <wp:extent cx="114300" cy="1028700"/>
                <wp:effectExtent l="0" t="0" r="57150" b="57150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028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EA9DA" id="Прямая со стрелкой 78" o:spid="_x0000_s1026" type="#_x0000_t32" style="position:absolute;margin-left:235.2pt;margin-top:103.6pt;width:9pt;height:8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" strokecolor="#ffc000">
                <v:stroke endarrow="block"/>
              </v:shape>
            </w:pict>
          </mc:Fallback>
        </mc:AlternateContent>
      </w:r>
      <w:r w:rsidR="00754A0A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EF321B" wp14:editId="45622BD2">
                <wp:simplePos x="0" y="0"/>
                <wp:positionH relativeFrom="page">
                  <wp:posOffset>2600324</wp:posOffset>
                </wp:positionH>
                <wp:positionV relativeFrom="paragraph">
                  <wp:posOffset>1153794</wp:posOffset>
                </wp:positionV>
                <wp:extent cx="866775" cy="1343025"/>
                <wp:effectExtent l="38100" t="0" r="28575" b="47625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1343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6F9C0" id="Прямая со стрелкой 76" o:spid="_x0000_s1026" type="#_x0000_t32" style="position:absolute;margin-left:204.75pt;margin-top:90.85pt;width:68.25pt;height:105.7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" strokecolor="#ffc000">
                <v:stroke endarrow="block"/>
                <w10:wrap anchorx="page"/>
              </v:shape>
            </w:pict>
          </mc:Fallback>
        </mc:AlternateContent>
      </w:r>
      <w:r w:rsidR="00754A0A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237F46C" wp14:editId="17A8CAF9">
                <wp:simplePos x="0" y="0"/>
                <wp:positionH relativeFrom="column">
                  <wp:posOffset>1558289</wp:posOffset>
                </wp:positionH>
                <wp:positionV relativeFrom="paragraph">
                  <wp:posOffset>715645</wp:posOffset>
                </wp:positionV>
                <wp:extent cx="504825" cy="533400"/>
                <wp:effectExtent l="38100" t="0" r="28575" b="57150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533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2C515" id="Прямая со стрелкой 74" o:spid="_x0000_s1026" type="#_x0000_t32" style="position:absolute;margin-left:122.7pt;margin-top:56.35pt;width:39.75pt;height:42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" strokecolor="#ffc000">
                <v:stroke endarrow="block"/>
              </v:shape>
            </w:pict>
          </mc:Fallback>
        </mc:AlternateContent>
      </w:r>
      <w:r w:rsidR="00754A0A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17F6FF9" wp14:editId="50F7822A">
                <wp:simplePos x="0" y="0"/>
                <wp:positionH relativeFrom="column">
                  <wp:posOffset>1539239</wp:posOffset>
                </wp:positionH>
                <wp:positionV relativeFrom="paragraph">
                  <wp:posOffset>172720</wp:posOffset>
                </wp:positionV>
                <wp:extent cx="466725" cy="95250"/>
                <wp:effectExtent l="38100" t="0" r="28575" b="76200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95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7B4CC" id="Прямая со стрелкой 73" o:spid="_x0000_s1026" type="#_x0000_t32" style="position:absolute;margin-left:121.2pt;margin-top:13.6pt;width:36.75pt;height:7.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" strokecolor="#ffc000">
                <v:stroke endarrow="block"/>
              </v:shape>
            </w:pict>
          </mc:Fallback>
        </mc:AlternateContent>
      </w:r>
      <w:r w:rsidR="00754A0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4975E0" wp14:editId="173BEC71">
                <wp:simplePos x="0" y="0"/>
                <wp:positionH relativeFrom="margin">
                  <wp:align>left</wp:align>
                </wp:positionH>
                <wp:positionV relativeFrom="paragraph">
                  <wp:posOffset>1115695</wp:posOffset>
                </wp:positionV>
                <wp:extent cx="1524000" cy="1019175"/>
                <wp:effectExtent l="0" t="0" r="19050" b="2857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019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1048" w:rsidRDefault="00401048" w:rsidP="00720CD1">
                            <w:pPr>
                              <w:jc w:val="center"/>
                            </w:pPr>
                            <w:r>
                              <w:t>КЦСОН отделение психолого-педагогической помощи семьям и детям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975E0" id="Прямоугольник 64" o:spid="_x0000_s1052" style="position:absolute;left:0;text-align:left;margin-left:0;margin-top:87.85pt;width:120pt;height:80.25pt;z-index:25172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" fillcolor="#b6dde8 [1304]" strokecolor="#1f497d [3215]" strokeweight="2pt">
                <v:textbox>
                  <w:txbxContent>
                    <w:p w:rsidR="00401048" w:rsidRDefault="00401048" w:rsidP="00720CD1">
                      <w:pPr>
                        <w:jc w:val="center"/>
                      </w:pPr>
                      <w:r>
                        <w:t>КЦСОН отделение психолого-педагогической помощи семьям и детям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20CD1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0EA6B43" wp14:editId="6C21DCBA">
                <wp:simplePos x="0" y="0"/>
                <wp:positionH relativeFrom="margin">
                  <wp:posOffset>2358390</wp:posOffset>
                </wp:positionH>
                <wp:positionV relativeFrom="paragraph">
                  <wp:posOffset>2382520</wp:posOffset>
                </wp:positionV>
                <wp:extent cx="1609725" cy="914400"/>
                <wp:effectExtent l="0" t="0" r="28575" b="1905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048" w:rsidRDefault="00401048" w:rsidP="00720CD1">
                            <w:pPr>
                              <w:jc w:val="center"/>
                            </w:pPr>
                            <w:r>
                              <w:t>ГБУ РО Рязанская ЦРБ</w:t>
                            </w:r>
                          </w:p>
                          <w:p w:rsidR="00401048" w:rsidRDefault="00401048" w:rsidP="00720CD1">
                            <w:pPr>
                              <w:jc w:val="center"/>
                            </w:pPr>
                            <w:r>
                              <w:t xml:space="preserve"> (</w:t>
                            </w:r>
                            <w:proofErr w:type="spellStart"/>
                            <w:r>
                              <w:t>Мурминская</w:t>
                            </w:r>
                            <w:proofErr w:type="spellEnd"/>
                            <w:r>
                              <w:t xml:space="preserve"> больница)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EA6B43" id="Прямоугольник 60" o:spid="_x0000_s1053" style="position:absolute;left:0;text-align:left;margin-left:185.7pt;margin-top:187.6pt;width:126.75pt;height:1in;z-index:251721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" fillcolor="#b6dde8 [1304]" strokecolor="#1f497d [3215]" strokeweight="2pt">
                <v:textbox>
                  <w:txbxContent>
                    <w:p w:rsidR="00401048" w:rsidRDefault="00401048" w:rsidP="00720CD1">
                      <w:pPr>
                        <w:jc w:val="center"/>
                      </w:pPr>
                      <w:r>
                        <w:t>ГБУ РО Рязанская ЦРБ</w:t>
                      </w:r>
                    </w:p>
                    <w:p w:rsidR="00401048" w:rsidRDefault="00401048" w:rsidP="00720CD1">
                      <w:pPr>
                        <w:jc w:val="center"/>
                      </w:pPr>
                      <w:r>
                        <w:t xml:space="preserve"> (</w:t>
                      </w:r>
                      <w:proofErr w:type="spellStart"/>
                      <w:r>
                        <w:t>Мурминская</w:t>
                      </w:r>
                      <w:proofErr w:type="spellEnd"/>
                      <w:r>
                        <w:t xml:space="preserve"> больница)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20CD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A1DC148" wp14:editId="128CCEC9">
                <wp:simplePos x="0" y="0"/>
                <wp:positionH relativeFrom="column">
                  <wp:posOffset>4330065</wp:posOffset>
                </wp:positionH>
                <wp:positionV relativeFrom="paragraph">
                  <wp:posOffset>2392045</wp:posOffset>
                </wp:positionV>
                <wp:extent cx="1409700" cy="857250"/>
                <wp:effectExtent l="0" t="0" r="19050" b="1905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8572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048" w:rsidRDefault="00401048" w:rsidP="00720CD1">
                            <w:pPr>
                              <w:jc w:val="center"/>
                            </w:pPr>
                            <w:r>
                              <w:t>Совет ветеранов</w:t>
                            </w:r>
                          </w:p>
                          <w:p w:rsidR="00401048" w:rsidRDefault="00401048" w:rsidP="00720CD1">
                            <w:pPr>
                              <w:jc w:val="center"/>
                            </w:pPr>
                            <w:r>
                              <w:t>п. Мурмино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DC148" id="Прямоугольник 59" o:spid="_x0000_s1054" style="position:absolute;left:0;text-align:left;margin-left:340.95pt;margin-top:188.35pt;width:111pt;height:67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" fillcolor="#b6dde8 [1304]" strokecolor="#1f497d [3215]" strokeweight="2pt">
                <v:textbox>
                  <w:txbxContent>
                    <w:p w:rsidR="00401048" w:rsidRDefault="00401048" w:rsidP="00720CD1">
                      <w:pPr>
                        <w:jc w:val="center"/>
                      </w:pPr>
                      <w:r>
                        <w:t>Совет ветеранов</w:t>
                      </w:r>
                    </w:p>
                    <w:p w:rsidR="00401048" w:rsidRDefault="00401048" w:rsidP="00720CD1">
                      <w:pPr>
                        <w:jc w:val="center"/>
                      </w:pPr>
                      <w:r>
                        <w:t>п. Мурмино</w:t>
                      </w:r>
                    </w:p>
                  </w:txbxContent>
                </v:textbox>
              </v:rect>
            </w:pict>
          </mc:Fallback>
        </mc:AlternateContent>
      </w:r>
      <w:r w:rsidR="00720CD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E5B083" wp14:editId="0CB173F9">
                <wp:simplePos x="0" y="0"/>
                <wp:positionH relativeFrom="column">
                  <wp:posOffset>-32385</wp:posOffset>
                </wp:positionH>
                <wp:positionV relativeFrom="paragraph">
                  <wp:posOffset>2420620</wp:posOffset>
                </wp:positionV>
                <wp:extent cx="1543050" cy="914400"/>
                <wp:effectExtent l="0" t="0" r="19050" b="1905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048" w:rsidRDefault="00401048" w:rsidP="00720CD1">
                            <w:pPr>
                              <w:jc w:val="center"/>
                            </w:pPr>
                            <w:r>
                              <w:t xml:space="preserve">Администрация </w:t>
                            </w:r>
                            <w:proofErr w:type="spellStart"/>
                            <w:r>
                              <w:t>Мурминского</w:t>
                            </w:r>
                            <w:proofErr w:type="spellEnd"/>
                            <w:r>
                              <w:t xml:space="preserve"> сельского поселения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E5B083" id="Прямоугольник 58" o:spid="_x0000_s1055" style="position:absolute;left:0;text-align:left;margin-left:-2.55pt;margin-top:190.6pt;width:121.5pt;height:1in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" fillcolor="#b6dde8 [1304]" strokecolor="#1f497d [3215]" strokeweight="2pt">
                <v:textbox>
                  <w:txbxContent>
                    <w:p w:rsidR="00401048" w:rsidRDefault="00401048" w:rsidP="00720CD1">
                      <w:pPr>
                        <w:jc w:val="center"/>
                      </w:pPr>
                      <w:r>
                        <w:t xml:space="preserve">Администрация </w:t>
                      </w:r>
                      <w:proofErr w:type="spellStart"/>
                      <w:r>
                        <w:t>Мурминского</w:t>
                      </w:r>
                      <w:proofErr w:type="spellEnd"/>
                      <w:r>
                        <w:t xml:space="preserve"> сельского поселения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8C7A74" w:rsidRPr="008C7A74" w:rsidRDefault="008C7A74" w:rsidP="008C7A74"/>
    <w:p w:rsidR="008C7A74" w:rsidRPr="008C7A74" w:rsidRDefault="008C7A74" w:rsidP="008C7A74"/>
    <w:p w:rsidR="008C7A74" w:rsidRPr="008C7A74" w:rsidRDefault="008C7A74" w:rsidP="008C7A74"/>
    <w:p w:rsidR="008C7A74" w:rsidRPr="008C7A74" w:rsidRDefault="008C7A74" w:rsidP="008C7A74"/>
    <w:p w:rsidR="008C7A74" w:rsidRPr="008C7A74" w:rsidRDefault="008C7A74" w:rsidP="008C7A74"/>
    <w:p w:rsidR="008C7A74" w:rsidRPr="008C7A74" w:rsidRDefault="008C7A74" w:rsidP="008C7A74"/>
    <w:p w:rsidR="008C7A74" w:rsidRPr="008C7A74" w:rsidRDefault="008C7A74" w:rsidP="008C7A74"/>
    <w:p w:rsidR="008C7A74" w:rsidRPr="008C7A74" w:rsidRDefault="000F324C" w:rsidP="008C7A74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8CEFD2D" wp14:editId="57D37798">
                <wp:simplePos x="0" y="0"/>
                <wp:positionH relativeFrom="margin">
                  <wp:posOffset>4371975</wp:posOffset>
                </wp:positionH>
                <wp:positionV relativeFrom="paragraph">
                  <wp:posOffset>5080</wp:posOffset>
                </wp:positionV>
                <wp:extent cx="1514475" cy="733425"/>
                <wp:effectExtent l="0" t="0" r="28575" b="2857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733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1048" w:rsidRDefault="00401048" w:rsidP="001F1670"/>
                          <w:p w:rsidR="00401048" w:rsidRDefault="00401048" w:rsidP="00720CD1">
                            <w:pPr>
                              <w:jc w:val="center"/>
                            </w:pPr>
                            <w:r>
                              <w:t>Троицкая церковь поселка Мурмино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EFD2D" id="Прямоугольник 65" o:spid="_x0000_s1056" style="position:absolute;margin-left:344.25pt;margin-top:.4pt;width:119.25pt;height:57.7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" fillcolor="#b6dde8 [1304]" strokecolor="#1f497d [3215]" strokeweight="2pt">
                <v:textbox>
                  <w:txbxContent>
                    <w:p w:rsidR="00401048" w:rsidRDefault="00401048" w:rsidP="001F1670"/>
                    <w:p w:rsidR="00401048" w:rsidRDefault="00401048" w:rsidP="00720CD1">
                      <w:pPr>
                        <w:jc w:val="center"/>
                      </w:pPr>
                      <w:r>
                        <w:t>Троицкая церковь поселка Мурмино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C7A74" w:rsidRPr="008C7A74" w:rsidRDefault="008C7A74" w:rsidP="008C7A74"/>
    <w:p w:rsidR="008C7A74" w:rsidRPr="008C7A74" w:rsidRDefault="008C7A74" w:rsidP="008C7A74"/>
    <w:p w:rsidR="008C7A74" w:rsidRPr="008C7A74" w:rsidRDefault="008C7A74" w:rsidP="008C7A74"/>
    <w:p w:rsidR="008C7A74" w:rsidRPr="008C7A74" w:rsidRDefault="008C7A74" w:rsidP="008C7A74"/>
    <w:p w:rsidR="008C7A74" w:rsidRPr="008C7A74" w:rsidRDefault="008C7A74" w:rsidP="008C7A74"/>
    <w:p w:rsidR="008C7A74" w:rsidRPr="008C7A74" w:rsidRDefault="008C7A74" w:rsidP="008C7A74"/>
    <w:p w:rsidR="008C7A74" w:rsidRDefault="008C7A74" w:rsidP="008C7A74"/>
    <w:p w:rsidR="008C7A74" w:rsidRDefault="008C7A74" w:rsidP="008C7A74"/>
    <w:p w:rsidR="008C7A74" w:rsidRDefault="008C7A74" w:rsidP="008C7A74"/>
    <w:p w:rsidR="008C7A74" w:rsidRDefault="008C7A74" w:rsidP="004A500A"/>
    <w:p w:rsidR="008C7A74" w:rsidRDefault="008C7A74" w:rsidP="008C7A74">
      <w:pPr>
        <w:jc w:val="right"/>
      </w:pPr>
    </w:p>
    <w:p w:rsidR="000F324C" w:rsidRDefault="000F324C" w:rsidP="008C7A74">
      <w:pPr>
        <w:jc w:val="right"/>
      </w:pPr>
    </w:p>
    <w:p w:rsidR="000F324C" w:rsidRDefault="000F324C" w:rsidP="008C7A74">
      <w:pPr>
        <w:jc w:val="right"/>
      </w:pPr>
    </w:p>
    <w:p w:rsidR="000F324C" w:rsidRDefault="000F324C" w:rsidP="008C7A74">
      <w:pPr>
        <w:jc w:val="right"/>
      </w:pPr>
    </w:p>
    <w:p w:rsidR="000F324C" w:rsidRDefault="000F324C" w:rsidP="008C7A74">
      <w:pPr>
        <w:jc w:val="right"/>
      </w:pPr>
    </w:p>
    <w:p w:rsidR="000F324C" w:rsidRDefault="000F324C" w:rsidP="008C7A74">
      <w:pPr>
        <w:jc w:val="right"/>
      </w:pPr>
    </w:p>
    <w:p w:rsidR="000F324C" w:rsidRDefault="000F324C" w:rsidP="008C7A74">
      <w:pPr>
        <w:jc w:val="right"/>
      </w:pPr>
    </w:p>
    <w:p w:rsidR="000F324C" w:rsidRDefault="000F324C" w:rsidP="008C7A74">
      <w:pPr>
        <w:jc w:val="right"/>
      </w:pPr>
    </w:p>
    <w:p w:rsidR="000F324C" w:rsidRDefault="000F324C" w:rsidP="008C7A74">
      <w:pPr>
        <w:jc w:val="right"/>
      </w:pPr>
    </w:p>
    <w:p w:rsidR="000F324C" w:rsidRDefault="000F324C" w:rsidP="008C7A74">
      <w:pPr>
        <w:jc w:val="right"/>
      </w:pPr>
    </w:p>
    <w:p w:rsidR="000F324C" w:rsidRDefault="000F324C" w:rsidP="008C7A74">
      <w:pPr>
        <w:jc w:val="right"/>
      </w:pPr>
    </w:p>
    <w:p w:rsidR="000F324C" w:rsidRDefault="000F324C" w:rsidP="008C7A74">
      <w:pPr>
        <w:jc w:val="right"/>
      </w:pPr>
    </w:p>
    <w:p w:rsidR="000F324C" w:rsidRDefault="000F324C" w:rsidP="008C7A74">
      <w:pPr>
        <w:jc w:val="right"/>
      </w:pPr>
    </w:p>
    <w:p w:rsidR="008C7A74" w:rsidRPr="00401048" w:rsidRDefault="008C7A74" w:rsidP="008C7A74">
      <w:pPr>
        <w:spacing w:after="60"/>
        <w:rPr>
          <w:b/>
          <w:color w:val="C00000"/>
          <w:sz w:val="32"/>
          <w:szCs w:val="28"/>
        </w:rPr>
      </w:pPr>
      <w:r w:rsidRPr="00401048">
        <w:rPr>
          <w:b/>
          <w:color w:val="C00000"/>
          <w:sz w:val="32"/>
          <w:szCs w:val="28"/>
        </w:rPr>
        <w:lastRenderedPageBreak/>
        <w:t>Раздел 3. Условия осуществления образовательного процесса</w:t>
      </w:r>
    </w:p>
    <w:p w:rsidR="008C7A74" w:rsidRPr="00401048" w:rsidRDefault="008C7A74" w:rsidP="008C7A74">
      <w:pPr>
        <w:spacing w:after="60"/>
        <w:jc w:val="both"/>
        <w:rPr>
          <w:b/>
          <w:color w:val="984806"/>
          <w:sz w:val="28"/>
        </w:rPr>
      </w:pPr>
    </w:p>
    <w:p w:rsidR="008C7A74" w:rsidRPr="00FA47BE" w:rsidRDefault="008C7A74" w:rsidP="008C7A74">
      <w:pPr>
        <w:spacing w:after="60"/>
        <w:jc w:val="both"/>
        <w:rPr>
          <w:b/>
          <w:color w:val="632423" w:themeColor="accent2" w:themeShade="80"/>
          <w:sz w:val="28"/>
          <w:u w:val="single"/>
        </w:rPr>
      </w:pPr>
      <w:r w:rsidRPr="00FA47BE">
        <w:rPr>
          <w:b/>
          <w:color w:val="632423" w:themeColor="accent2" w:themeShade="80"/>
          <w:sz w:val="28"/>
          <w:u w:val="single"/>
        </w:rPr>
        <w:t>3.1. Характеристика территории ДОУ. Организация предметной образовательной среды</w:t>
      </w:r>
    </w:p>
    <w:p w:rsidR="008C7A74" w:rsidRPr="00120878" w:rsidRDefault="008C7A74" w:rsidP="008C7A74">
      <w:pPr>
        <w:ind w:firstLine="284"/>
        <w:jc w:val="both"/>
      </w:pPr>
      <w:r w:rsidRPr="00120878">
        <w:t>Детский сад располагается в двухэтажном кир</w:t>
      </w:r>
      <w:r>
        <w:t>пичном здании, построенном в 2011</w:t>
      </w:r>
      <w:r w:rsidRPr="00120878">
        <w:t xml:space="preserve"> году. Территория детского сада имеет ограждение и разбита на: </w:t>
      </w:r>
    </w:p>
    <w:p w:rsidR="008C7A74" w:rsidRDefault="008C7A74" w:rsidP="00770579">
      <w:pPr>
        <w:pStyle w:val="af2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</w:t>
      </w:r>
      <w:r w:rsidRPr="00120878">
        <w:rPr>
          <w:rFonts w:ascii="Times New Roman" w:hAnsi="Times New Roman"/>
          <w:sz w:val="24"/>
          <w:szCs w:val="24"/>
        </w:rPr>
        <w:t>ветники;</w:t>
      </w:r>
    </w:p>
    <w:p w:rsidR="008C7A74" w:rsidRDefault="008C7A74" w:rsidP="00770579">
      <w:pPr>
        <w:pStyle w:val="af2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Хозяйственную зону</w:t>
      </w:r>
    </w:p>
    <w:p w:rsidR="008C7A74" w:rsidRPr="008C7A74" w:rsidRDefault="008C7A74" w:rsidP="00770579">
      <w:pPr>
        <w:pStyle w:val="af2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 </w:t>
      </w:r>
      <w:r w:rsidRPr="008C7A74">
        <w:rPr>
          <w:rFonts w:ascii="Times New Roman" w:hAnsi="Times New Roman"/>
          <w:sz w:val="24"/>
          <w:szCs w:val="24"/>
        </w:rPr>
        <w:t xml:space="preserve">прогулочных участков, соответствующих СанПиН, оборудованных малыми   архитектурными формами, песочницами, </w:t>
      </w:r>
      <w:r>
        <w:rPr>
          <w:rFonts w:ascii="Times New Roman" w:hAnsi="Times New Roman"/>
          <w:sz w:val="24"/>
          <w:szCs w:val="24"/>
        </w:rPr>
        <w:t>качелями, спортивным и игровым оборудование</w:t>
      </w:r>
      <w:r w:rsidR="0012332D">
        <w:rPr>
          <w:rFonts w:ascii="Times New Roman" w:hAnsi="Times New Roman"/>
          <w:sz w:val="24"/>
          <w:szCs w:val="24"/>
        </w:rPr>
        <w:t>м, крытыми верандами.</w:t>
      </w:r>
    </w:p>
    <w:p w:rsidR="008C7A74" w:rsidRPr="00120878" w:rsidRDefault="0012332D" w:rsidP="008C7A74">
      <w:pPr>
        <w:ind w:firstLine="284"/>
        <w:jc w:val="both"/>
      </w:pPr>
      <w:r>
        <w:t>Общая площадь ДОУ</w:t>
      </w:r>
      <w:r w:rsidR="008C7A74" w:rsidRPr="00120878">
        <w:t xml:space="preserve"> составляет </w:t>
      </w:r>
      <w:r w:rsidR="00FA47BE">
        <w:t>2 302,4кв м</w:t>
      </w:r>
      <w:r w:rsidR="008C7A74" w:rsidRPr="00487C5B">
        <w:t>.</w:t>
      </w:r>
      <w:r w:rsidR="008C7A74" w:rsidRPr="00120878">
        <w:t xml:space="preserve"> Детский сад </w:t>
      </w:r>
      <w:r w:rsidR="00FA47BE" w:rsidRPr="00120878">
        <w:t>имеет холодное</w:t>
      </w:r>
      <w:r w:rsidR="008C7A74" w:rsidRPr="00120878">
        <w:t xml:space="preserve"> и го</w:t>
      </w:r>
      <w:r w:rsidR="008C7A74">
        <w:t xml:space="preserve">рячее водоснабжение, </w:t>
      </w:r>
      <w:r w:rsidR="00FA47BE">
        <w:t xml:space="preserve">автономное </w:t>
      </w:r>
      <w:r w:rsidR="00FA47BE" w:rsidRPr="00120878">
        <w:t>отопление</w:t>
      </w:r>
      <w:r w:rsidR="008C7A74" w:rsidRPr="00120878">
        <w:t>.</w:t>
      </w:r>
    </w:p>
    <w:p w:rsidR="008C7A74" w:rsidRPr="00120878" w:rsidRDefault="008C7A74" w:rsidP="008C7A74">
      <w:pPr>
        <w:ind w:firstLine="284"/>
        <w:jc w:val="both"/>
      </w:pPr>
      <w:r w:rsidRPr="00120878">
        <w:t>В состав группового помещения входят приемная, игровая,</w:t>
      </w:r>
      <w:r>
        <w:t xml:space="preserve"> </w:t>
      </w:r>
      <w:r w:rsidR="00FA47BE">
        <w:t xml:space="preserve">спальня, </w:t>
      </w:r>
      <w:r w:rsidR="00FA47BE" w:rsidRPr="00120878">
        <w:t>туалетная</w:t>
      </w:r>
      <w:r w:rsidRPr="00120878">
        <w:t xml:space="preserve"> и буфетная комнаты.</w:t>
      </w:r>
    </w:p>
    <w:p w:rsidR="008C7A74" w:rsidRPr="00120878" w:rsidRDefault="008C7A74" w:rsidP="008C7A74">
      <w:pPr>
        <w:ind w:firstLine="284"/>
        <w:jc w:val="both"/>
      </w:pPr>
      <w:r w:rsidRPr="00120878">
        <w:t>Детсад не имеет площадей, сданных в аренду.</w:t>
      </w:r>
    </w:p>
    <w:p w:rsidR="008C7A74" w:rsidRPr="00120878" w:rsidRDefault="008C7A74" w:rsidP="008C7A74">
      <w:pPr>
        <w:pStyle w:val="af2"/>
        <w:ind w:firstLine="284"/>
        <w:jc w:val="both"/>
        <w:rPr>
          <w:rFonts w:ascii="Times New Roman" w:hAnsi="Times New Roman"/>
          <w:sz w:val="24"/>
          <w:szCs w:val="24"/>
        </w:rPr>
      </w:pPr>
      <w:r w:rsidRPr="00120878">
        <w:rPr>
          <w:rFonts w:ascii="Times New Roman" w:hAnsi="Times New Roman"/>
          <w:sz w:val="24"/>
          <w:szCs w:val="24"/>
        </w:rPr>
        <w:t xml:space="preserve">Материально-техническая и развивающая среда </w:t>
      </w:r>
      <w:r>
        <w:rPr>
          <w:rFonts w:ascii="Times New Roman" w:hAnsi="Times New Roman"/>
          <w:sz w:val="24"/>
          <w:szCs w:val="24"/>
        </w:rPr>
        <w:t>М</w:t>
      </w:r>
      <w:r w:rsidR="00FA47BE">
        <w:rPr>
          <w:rFonts w:ascii="Times New Roman" w:hAnsi="Times New Roman"/>
          <w:sz w:val="24"/>
          <w:szCs w:val="24"/>
        </w:rPr>
        <w:t>Б</w:t>
      </w:r>
      <w:r w:rsidRPr="00120878">
        <w:rPr>
          <w:rFonts w:ascii="Times New Roman" w:hAnsi="Times New Roman"/>
          <w:sz w:val="24"/>
          <w:szCs w:val="24"/>
        </w:rPr>
        <w:t>ДО</w:t>
      </w:r>
      <w:r w:rsidR="00FA47BE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="00FA47BE">
        <w:rPr>
          <w:rFonts w:ascii="Times New Roman" w:hAnsi="Times New Roman"/>
          <w:sz w:val="24"/>
          <w:szCs w:val="24"/>
        </w:rPr>
        <w:t>Мурминский</w:t>
      </w:r>
      <w:proofErr w:type="spellEnd"/>
      <w:r w:rsidR="00FA47BE">
        <w:rPr>
          <w:rFonts w:ascii="Times New Roman" w:hAnsi="Times New Roman"/>
          <w:sz w:val="24"/>
          <w:szCs w:val="24"/>
        </w:rPr>
        <w:t xml:space="preserve"> детский сад «Теремок» </w:t>
      </w:r>
      <w:r w:rsidRPr="00120878">
        <w:rPr>
          <w:rFonts w:ascii="Times New Roman" w:hAnsi="Times New Roman"/>
          <w:sz w:val="24"/>
          <w:szCs w:val="24"/>
        </w:rPr>
        <w:t xml:space="preserve">соответствует санитарно-гигиеническим требованиям. </w:t>
      </w:r>
    </w:p>
    <w:p w:rsidR="00FA47BE" w:rsidRDefault="008C7A74" w:rsidP="00FA47BE">
      <w:pPr>
        <w:ind w:firstLine="284"/>
        <w:jc w:val="both"/>
      </w:pPr>
      <w:r w:rsidRPr="00120878">
        <w:t>Познавательное развитие ребёнка и социально-личностное развитие осуществляется в следующих помещениях:</w:t>
      </w:r>
    </w:p>
    <w:p w:rsidR="008C7A74" w:rsidRDefault="00FA47BE" w:rsidP="00770579">
      <w:pPr>
        <w:pStyle w:val="af4"/>
        <w:numPr>
          <w:ilvl w:val="0"/>
          <w:numId w:val="8"/>
        </w:numPr>
        <w:ind w:left="851" w:hanging="284"/>
        <w:jc w:val="both"/>
      </w:pPr>
      <w:r>
        <w:t>6</w:t>
      </w:r>
      <w:r w:rsidR="008C7A74">
        <w:t xml:space="preserve"> </w:t>
      </w:r>
      <w:r w:rsidR="008C7A74" w:rsidRPr="00120878">
        <w:t>группо</w:t>
      </w:r>
      <w:r>
        <w:t>вых комнат, оборудованных центрами</w:t>
      </w:r>
      <w:r w:rsidR="008C7A74" w:rsidRPr="00120878">
        <w:t xml:space="preserve"> непересекающейся активности;</w:t>
      </w:r>
    </w:p>
    <w:p w:rsidR="00FA47BE" w:rsidRPr="00120878" w:rsidRDefault="00FA47BE" w:rsidP="00770579">
      <w:pPr>
        <w:pStyle w:val="af4"/>
        <w:numPr>
          <w:ilvl w:val="0"/>
          <w:numId w:val="8"/>
        </w:numPr>
        <w:ind w:left="851" w:hanging="284"/>
        <w:jc w:val="both"/>
      </w:pPr>
      <w:r w:rsidRPr="00120878">
        <w:t>Художественно-эстетическое направление работы проходит в музыкальном зале</w:t>
      </w:r>
    </w:p>
    <w:p w:rsidR="008C7A74" w:rsidRPr="00120878" w:rsidRDefault="00FA47BE" w:rsidP="00770579">
      <w:pPr>
        <w:pStyle w:val="af2"/>
        <w:numPr>
          <w:ilvl w:val="0"/>
          <w:numId w:val="8"/>
        </w:numPr>
        <w:ind w:left="567" w:firstLine="0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8C7A74">
        <w:rPr>
          <w:rFonts w:ascii="Times New Roman" w:hAnsi="Times New Roman"/>
          <w:sz w:val="24"/>
          <w:szCs w:val="24"/>
        </w:rPr>
        <w:t>Двигательная деятельность осуществляется в спортивном зале и на спортивной площадке на территории детского сада.</w:t>
      </w:r>
    </w:p>
    <w:p w:rsidR="008C7A74" w:rsidRPr="00120878" w:rsidRDefault="008C7A74" w:rsidP="008C7A74">
      <w:pPr>
        <w:ind w:firstLine="284"/>
        <w:jc w:val="both"/>
      </w:pPr>
      <w:r w:rsidRPr="00120878">
        <w:t xml:space="preserve">Программно-методическое обеспечение педагогов осуществляется в методическом кабинете, где имеется необходимая литература, </w:t>
      </w:r>
      <w:proofErr w:type="spellStart"/>
      <w:r w:rsidRPr="00120878">
        <w:t>медиатека</w:t>
      </w:r>
      <w:proofErr w:type="spellEnd"/>
      <w:r w:rsidRPr="00120878">
        <w:t>, наглядные пособия по всем направлениям деятельности детского сада.</w:t>
      </w:r>
    </w:p>
    <w:p w:rsidR="008C7A74" w:rsidRDefault="008C7A74" w:rsidP="008C7A74">
      <w:pPr>
        <w:ind w:firstLine="284"/>
        <w:jc w:val="both"/>
      </w:pPr>
      <w:r w:rsidRPr="00120878">
        <w:t>В 201</w:t>
      </w:r>
      <w:r w:rsidR="00FA47BE">
        <w:t>4</w:t>
      </w:r>
      <w:r w:rsidRPr="00120878">
        <w:t>-201</w:t>
      </w:r>
      <w:r w:rsidR="00FA47BE">
        <w:t>5</w:t>
      </w:r>
      <w:r w:rsidRPr="00120878">
        <w:t xml:space="preserve"> учебном году </w:t>
      </w:r>
      <w:r>
        <w:t>М</w:t>
      </w:r>
      <w:r w:rsidR="00FA47BE">
        <w:t>Б</w:t>
      </w:r>
      <w:r w:rsidRPr="00120878">
        <w:t>ДО</w:t>
      </w:r>
      <w:r w:rsidR="00FA47BE">
        <w:t xml:space="preserve">У </w:t>
      </w:r>
      <w:proofErr w:type="spellStart"/>
      <w:r w:rsidR="00FA47BE">
        <w:t>Мурминский</w:t>
      </w:r>
      <w:proofErr w:type="spellEnd"/>
      <w:r w:rsidR="00FA47BE">
        <w:t xml:space="preserve"> детский сад «Теремок» </w:t>
      </w:r>
      <w:r w:rsidRPr="00120878">
        <w:t>были п</w:t>
      </w:r>
      <w:r>
        <w:t xml:space="preserve">риобретены: 1 ноутбук, </w:t>
      </w:r>
      <w:r w:rsidR="00FA47BE">
        <w:t xml:space="preserve">проектор, спортивное и игровое оборудование, </w:t>
      </w:r>
      <w:r>
        <w:t>пособия</w:t>
      </w:r>
      <w:r w:rsidRPr="00120878">
        <w:t xml:space="preserve"> для педагогов и воспитанников. </w:t>
      </w:r>
    </w:p>
    <w:p w:rsidR="008C7A74" w:rsidRPr="00120878" w:rsidRDefault="008C7A74" w:rsidP="008C7A74">
      <w:pPr>
        <w:ind w:firstLine="284"/>
        <w:jc w:val="both"/>
      </w:pPr>
    </w:p>
    <w:p w:rsidR="008C7A74" w:rsidRPr="000F324C" w:rsidRDefault="008C7A74" w:rsidP="008C7A74">
      <w:pPr>
        <w:spacing w:after="60"/>
        <w:rPr>
          <w:b/>
          <w:color w:val="632423" w:themeColor="accent2" w:themeShade="80"/>
          <w:sz w:val="28"/>
          <w:szCs w:val="28"/>
          <w:u w:val="single"/>
        </w:rPr>
      </w:pPr>
      <w:r w:rsidRPr="000F324C">
        <w:rPr>
          <w:b/>
          <w:color w:val="632423" w:themeColor="accent2" w:themeShade="80"/>
          <w:sz w:val="28"/>
          <w:szCs w:val="28"/>
          <w:u w:val="single"/>
        </w:rPr>
        <w:t>3.2.Организация питания, сос</w:t>
      </w:r>
      <w:r w:rsidR="000F324C">
        <w:rPr>
          <w:b/>
          <w:color w:val="632423" w:themeColor="accent2" w:themeShade="80"/>
          <w:sz w:val="28"/>
          <w:szCs w:val="28"/>
          <w:u w:val="single"/>
        </w:rPr>
        <w:t>тояние обеспечения безопасности</w:t>
      </w:r>
    </w:p>
    <w:p w:rsidR="008C7A74" w:rsidRPr="00120878" w:rsidRDefault="008C7A74" w:rsidP="008C7A74">
      <w:pPr>
        <w:ind w:firstLine="284"/>
        <w:jc w:val="both"/>
      </w:pPr>
      <w:r>
        <w:t xml:space="preserve">В </w:t>
      </w:r>
      <w:r w:rsidR="00C71F50">
        <w:t xml:space="preserve">МБДОУ </w:t>
      </w:r>
      <w:proofErr w:type="spellStart"/>
      <w:r w:rsidR="00C71F50">
        <w:t>Мурминский</w:t>
      </w:r>
      <w:proofErr w:type="spellEnd"/>
      <w:r w:rsidR="00C71F50">
        <w:t xml:space="preserve"> детский сад «Теремок» четырехразовое </w:t>
      </w:r>
      <w:r w:rsidR="00C71F50" w:rsidRPr="00120878">
        <w:t>сбалансированное</w:t>
      </w:r>
      <w:r w:rsidRPr="00120878">
        <w:t xml:space="preserve"> питание.</w:t>
      </w:r>
    </w:p>
    <w:p w:rsidR="008C7A74" w:rsidRPr="00120878" w:rsidRDefault="008C7A74" w:rsidP="008C7A74">
      <w:pPr>
        <w:ind w:firstLine="284"/>
        <w:jc w:val="both"/>
      </w:pPr>
      <w:r w:rsidRPr="00120878">
        <w:t xml:space="preserve">Общее количество суточных килокалорий составляет – </w:t>
      </w:r>
      <w:r w:rsidRPr="00AD1C64">
        <w:t>1800 единиц</w:t>
      </w:r>
      <w:r w:rsidRPr="00120878">
        <w:t>.</w:t>
      </w:r>
    </w:p>
    <w:p w:rsidR="008C7A74" w:rsidRDefault="008C7A74" w:rsidP="008C7A74">
      <w:pPr>
        <w:ind w:firstLine="284"/>
        <w:jc w:val="both"/>
      </w:pPr>
      <w:r w:rsidRPr="00120878">
        <w:t xml:space="preserve">Санитарное состояние пищеблока соответствует требованиям Сан </w:t>
      </w:r>
      <w:proofErr w:type="spellStart"/>
      <w:r w:rsidRPr="00120878">
        <w:t>ПиН</w:t>
      </w:r>
      <w:proofErr w:type="spellEnd"/>
      <w:r w:rsidRPr="00120878">
        <w:t>.</w:t>
      </w:r>
    </w:p>
    <w:p w:rsidR="00C71F50" w:rsidRDefault="00C71F50" w:rsidP="008C7A74">
      <w:pPr>
        <w:ind w:firstLine="284"/>
        <w:jc w:val="both"/>
      </w:pPr>
    </w:p>
    <w:p w:rsidR="00C71F50" w:rsidRDefault="00C71F50" w:rsidP="00C71F50">
      <w:pPr>
        <w:ind w:left="-284" w:hanging="142"/>
        <w:jc w:val="both"/>
      </w:pPr>
      <w:r>
        <w:rPr>
          <w:noProof/>
        </w:rPr>
        <w:t xml:space="preserve">  </w:t>
      </w:r>
      <w:r w:rsidR="002F0166">
        <w:rPr>
          <w:noProof/>
        </w:rPr>
        <w:t xml:space="preserve"> </w:t>
      </w:r>
      <w:r w:rsidRPr="00C71F50">
        <w:rPr>
          <w:noProof/>
        </w:rPr>
        <w:drawing>
          <wp:inline distT="0" distB="0" distL="0" distR="0" wp14:anchorId="114694CB" wp14:editId="5BC6E0BF">
            <wp:extent cx="1952625" cy="1464827"/>
            <wp:effectExtent l="0" t="0" r="0" b="2540"/>
            <wp:docPr id="82" name="Рисунок 82" descr="D:\фото\детский сад\DSC07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детский сад\DSC074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91" cy="14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C71F50">
        <w:rPr>
          <w:noProof/>
        </w:rPr>
        <w:drawing>
          <wp:inline distT="0" distB="0" distL="0" distR="0" wp14:anchorId="0F702880" wp14:editId="5CCE80C1">
            <wp:extent cx="1968021" cy="1476375"/>
            <wp:effectExtent l="0" t="0" r="0" b="0"/>
            <wp:docPr id="83" name="Рисунок 83" descr="D:\фото\детский сад\DSC0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детский сад\DSC074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77" cy="148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</w:t>
      </w:r>
      <w:r w:rsidR="002F0166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 w:rsidR="002F0166" w:rsidRPr="002F0166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FC33BB5" wp14:editId="1FD64E38">
            <wp:extent cx="1833721" cy="1459194"/>
            <wp:effectExtent l="0" t="0" r="0" b="8255"/>
            <wp:docPr id="85" name="Рисунок 85" descr="D:\фото\детский сад\DSC07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тский сад\DSC074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6216" cy="147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F50" w:rsidRDefault="00C71F50" w:rsidP="00C71F50">
      <w:pPr>
        <w:jc w:val="both"/>
      </w:pPr>
      <w:r>
        <w:rPr>
          <w:noProof/>
        </w:rPr>
        <w:t xml:space="preserve">      </w:t>
      </w:r>
    </w:p>
    <w:p w:rsidR="008C7A74" w:rsidRPr="004A500A" w:rsidRDefault="008C7A74" w:rsidP="00770579">
      <w:pPr>
        <w:pStyle w:val="af4"/>
        <w:numPr>
          <w:ilvl w:val="0"/>
          <w:numId w:val="10"/>
        </w:numPr>
        <w:jc w:val="both"/>
      </w:pPr>
      <w:r w:rsidRPr="004A500A">
        <w:t>Продукты, включенные в питание разнообразны:</w:t>
      </w:r>
    </w:p>
    <w:p w:rsidR="008C7A74" w:rsidRPr="00120878" w:rsidRDefault="008C7A74" w:rsidP="00770579">
      <w:pPr>
        <w:pStyle w:val="af2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120878">
        <w:rPr>
          <w:rFonts w:ascii="Times New Roman" w:hAnsi="Times New Roman"/>
          <w:sz w:val="24"/>
          <w:szCs w:val="24"/>
        </w:rPr>
        <w:t xml:space="preserve">9 видов круп; </w:t>
      </w:r>
    </w:p>
    <w:p w:rsidR="008C7A74" w:rsidRPr="00120878" w:rsidRDefault="008C7A74" w:rsidP="00770579">
      <w:pPr>
        <w:pStyle w:val="af2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120878">
        <w:rPr>
          <w:rFonts w:ascii="Times New Roman" w:hAnsi="Times New Roman"/>
          <w:sz w:val="24"/>
          <w:szCs w:val="24"/>
        </w:rPr>
        <w:t>из овощей: капуста,</w:t>
      </w:r>
      <w:r>
        <w:rPr>
          <w:rFonts w:ascii="Times New Roman" w:hAnsi="Times New Roman"/>
          <w:sz w:val="24"/>
          <w:szCs w:val="24"/>
        </w:rPr>
        <w:t xml:space="preserve"> лук,</w:t>
      </w:r>
      <w:r w:rsidRPr="00120878">
        <w:rPr>
          <w:rFonts w:ascii="Times New Roman" w:hAnsi="Times New Roman"/>
          <w:sz w:val="24"/>
          <w:szCs w:val="24"/>
        </w:rPr>
        <w:t xml:space="preserve"> морковь, свекла, картофель, огурцы, помидоры;</w:t>
      </w:r>
    </w:p>
    <w:p w:rsidR="008C7A74" w:rsidRPr="00120878" w:rsidRDefault="008C7A74" w:rsidP="00770579">
      <w:pPr>
        <w:pStyle w:val="af2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120878">
        <w:rPr>
          <w:rFonts w:ascii="Times New Roman" w:hAnsi="Times New Roman"/>
          <w:sz w:val="24"/>
          <w:szCs w:val="24"/>
        </w:rPr>
        <w:lastRenderedPageBreak/>
        <w:t>мясная продукция: куры, филе говядины;</w:t>
      </w:r>
    </w:p>
    <w:p w:rsidR="008C7A74" w:rsidRPr="00120878" w:rsidRDefault="008C7A74" w:rsidP="00770579">
      <w:pPr>
        <w:pStyle w:val="af2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120878">
        <w:rPr>
          <w:rFonts w:ascii="Times New Roman" w:hAnsi="Times New Roman"/>
          <w:sz w:val="24"/>
          <w:szCs w:val="24"/>
        </w:rPr>
        <w:t>рыба морская: минтай, сельдь, пикша, горбуша;</w:t>
      </w:r>
    </w:p>
    <w:p w:rsidR="008C7A74" w:rsidRPr="00120878" w:rsidRDefault="008C7A74" w:rsidP="00770579">
      <w:pPr>
        <w:pStyle w:val="af2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120878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олочная продукция: творог, сметана</w:t>
      </w:r>
      <w:r w:rsidRPr="00120878">
        <w:rPr>
          <w:rFonts w:ascii="Times New Roman" w:hAnsi="Times New Roman"/>
          <w:sz w:val="24"/>
          <w:szCs w:val="24"/>
        </w:rPr>
        <w:t>, молоко;</w:t>
      </w:r>
    </w:p>
    <w:p w:rsidR="008C7A74" w:rsidRPr="00120878" w:rsidRDefault="008C7A74" w:rsidP="00770579">
      <w:pPr>
        <w:pStyle w:val="af2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120878">
        <w:rPr>
          <w:rFonts w:ascii="Times New Roman" w:hAnsi="Times New Roman"/>
          <w:sz w:val="24"/>
          <w:szCs w:val="24"/>
        </w:rPr>
        <w:t>фрукты: яблоки, бананы, груши</w:t>
      </w:r>
      <w:r>
        <w:rPr>
          <w:rFonts w:ascii="Times New Roman" w:hAnsi="Times New Roman"/>
          <w:sz w:val="24"/>
          <w:szCs w:val="24"/>
        </w:rPr>
        <w:t>, мандарины</w:t>
      </w:r>
      <w:r w:rsidR="00C71F50">
        <w:rPr>
          <w:rFonts w:ascii="Times New Roman" w:hAnsi="Times New Roman"/>
          <w:sz w:val="24"/>
          <w:szCs w:val="24"/>
        </w:rPr>
        <w:t>, апельсины;</w:t>
      </w:r>
    </w:p>
    <w:p w:rsidR="008C7A74" w:rsidRPr="00120878" w:rsidRDefault="008C7A74" w:rsidP="00770579">
      <w:pPr>
        <w:pStyle w:val="af2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120878">
        <w:rPr>
          <w:rFonts w:ascii="Times New Roman" w:hAnsi="Times New Roman"/>
          <w:sz w:val="24"/>
          <w:szCs w:val="24"/>
        </w:rPr>
        <w:t>разные виды напитков: к</w:t>
      </w:r>
      <w:r>
        <w:rPr>
          <w:rFonts w:ascii="Times New Roman" w:hAnsi="Times New Roman"/>
          <w:sz w:val="24"/>
          <w:szCs w:val="24"/>
        </w:rPr>
        <w:t>омпоты ассорти, соки</w:t>
      </w:r>
    </w:p>
    <w:p w:rsidR="008C7A74" w:rsidRPr="00120878" w:rsidRDefault="008C7A74" w:rsidP="00770579">
      <w:pPr>
        <w:pStyle w:val="af2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120878">
        <w:rPr>
          <w:rFonts w:ascii="Times New Roman" w:hAnsi="Times New Roman"/>
          <w:sz w:val="24"/>
          <w:szCs w:val="24"/>
        </w:rPr>
        <w:t>1 раз в неделю свежая выпечка;</w:t>
      </w:r>
    </w:p>
    <w:p w:rsidR="008C7A74" w:rsidRPr="00120878" w:rsidRDefault="008C7A74" w:rsidP="008C7A74">
      <w:pPr>
        <w:ind w:firstLine="284"/>
        <w:jc w:val="both"/>
      </w:pPr>
      <w:r w:rsidRPr="00120878">
        <w:t xml:space="preserve">Компоты ежедневно витаминизируются витамином </w:t>
      </w:r>
      <w:r w:rsidRPr="00120878">
        <w:rPr>
          <w:lang w:val="en-US"/>
        </w:rPr>
        <w:t>C</w:t>
      </w:r>
      <w:r w:rsidRPr="00120878">
        <w:t>;</w:t>
      </w:r>
    </w:p>
    <w:p w:rsidR="008C7A74" w:rsidRPr="00120878" w:rsidRDefault="008C7A74" w:rsidP="008C7A74">
      <w:pPr>
        <w:ind w:firstLine="284"/>
        <w:jc w:val="both"/>
      </w:pPr>
      <w:r w:rsidRPr="00120878">
        <w:t xml:space="preserve">Ежедневно проводится бракераж пищи. </w:t>
      </w:r>
    </w:p>
    <w:p w:rsidR="00C71F50" w:rsidRDefault="008C7A74" w:rsidP="0002661E">
      <w:pPr>
        <w:ind w:firstLine="284"/>
        <w:jc w:val="both"/>
      </w:pPr>
      <w:r w:rsidRPr="00120878">
        <w:t>Режим приема пищи составлен с учетом возрастных особенностей детей и проводится в группах.</w:t>
      </w:r>
    </w:p>
    <w:p w:rsidR="00C71F50" w:rsidRDefault="00C71F50" w:rsidP="008C7A74">
      <w:pPr>
        <w:jc w:val="both"/>
      </w:pPr>
    </w:p>
    <w:p w:rsidR="008C7A74" w:rsidRPr="00120878" w:rsidRDefault="008C7A74" w:rsidP="008C7A74">
      <w:pPr>
        <w:ind w:firstLine="284"/>
        <w:jc w:val="both"/>
        <w:rPr>
          <w:b/>
          <w:i/>
        </w:rPr>
      </w:pPr>
      <w:r w:rsidRPr="00120878">
        <w:rPr>
          <w:b/>
          <w:i/>
        </w:rPr>
        <w:t>О</w:t>
      </w:r>
      <w:r w:rsidR="0012332D">
        <w:rPr>
          <w:b/>
          <w:i/>
        </w:rPr>
        <w:t>беспечение безопасности жизне</w:t>
      </w:r>
      <w:r w:rsidRPr="00120878">
        <w:rPr>
          <w:b/>
          <w:i/>
        </w:rPr>
        <w:t>деятельности детей.</w:t>
      </w:r>
    </w:p>
    <w:p w:rsidR="008C7A74" w:rsidRPr="00120878" w:rsidRDefault="008C7A74" w:rsidP="008C7A74">
      <w:pPr>
        <w:ind w:firstLine="284"/>
        <w:jc w:val="both"/>
      </w:pPr>
      <w:r w:rsidRPr="00120878">
        <w:t>В детском саду систематически отслеживается:</w:t>
      </w:r>
    </w:p>
    <w:p w:rsidR="008C7A74" w:rsidRPr="00120878" w:rsidRDefault="008C7A74" w:rsidP="00770579">
      <w:pPr>
        <w:pStyle w:val="af2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20878">
        <w:rPr>
          <w:rFonts w:ascii="Times New Roman" w:hAnsi="Times New Roman"/>
          <w:sz w:val="24"/>
          <w:szCs w:val="24"/>
        </w:rPr>
        <w:t xml:space="preserve">состояние мебели в группах, </w:t>
      </w:r>
    </w:p>
    <w:p w:rsidR="008C7A74" w:rsidRPr="00120878" w:rsidRDefault="008C7A74" w:rsidP="00770579">
      <w:pPr>
        <w:pStyle w:val="af2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20878">
        <w:rPr>
          <w:rFonts w:ascii="Times New Roman" w:hAnsi="Times New Roman"/>
          <w:sz w:val="24"/>
          <w:szCs w:val="24"/>
        </w:rPr>
        <w:t xml:space="preserve">освещенность групповых </w:t>
      </w:r>
      <w:r w:rsidR="0002661E" w:rsidRPr="00120878">
        <w:rPr>
          <w:rFonts w:ascii="Times New Roman" w:hAnsi="Times New Roman"/>
          <w:sz w:val="24"/>
          <w:szCs w:val="24"/>
        </w:rPr>
        <w:t>комнат</w:t>
      </w:r>
      <w:r w:rsidR="0002661E">
        <w:rPr>
          <w:rFonts w:ascii="Times New Roman" w:hAnsi="Times New Roman"/>
          <w:sz w:val="24"/>
          <w:szCs w:val="24"/>
        </w:rPr>
        <w:t>ах и</w:t>
      </w:r>
      <w:r>
        <w:rPr>
          <w:rFonts w:ascii="Times New Roman" w:hAnsi="Times New Roman"/>
          <w:sz w:val="24"/>
          <w:szCs w:val="24"/>
        </w:rPr>
        <w:t xml:space="preserve"> кабинетах</w:t>
      </w:r>
      <w:r w:rsidR="0012332D">
        <w:rPr>
          <w:rFonts w:ascii="Times New Roman" w:hAnsi="Times New Roman"/>
          <w:sz w:val="24"/>
          <w:szCs w:val="24"/>
        </w:rPr>
        <w:t>,</w:t>
      </w:r>
    </w:p>
    <w:p w:rsidR="008C7A74" w:rsidRPr="00120878" w:rsidRDefault="008C7A74" w:rsidP="00770579">
      <w:pPr>
        <w:pStyle w:val="af2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20878">
        <w:rPr>
          <w:rFonts w:ascii="Times New Roman" w:hAnsi="Times New Roman"/>
          <w:sz w:val="24"/>
          <w:szCs w:val="24"/>
        </w:rPr>
        <w:t>санитарное состояние всех</w:t>
      </w:r>
      <w:r w:rsidR="0012332D">
        <w:rPr>
          <w:rFonts w:ascii="Times New Roman" w:hAnsi="Times New Roman"/>
          <w:sz w:val="24"/>
          <w:szCs w:val="24"/>
        </w:rPr>
        <w:t xml:space="preserve"> помещений ДОУ и его территории,</w:t>
      </w:r>
    </w:p>
    <w:p w:rsidR="008C7A74" w:rsidRPr="00120878" w:rsidRDefault="008C7A74" w:rsidP="00770579">
      <w:pPr>
        <w:pStyle w:val="af2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20878">
        <w:rPr>
          <w:rFonts w:ascii="Times New Roman" w:hAnsi="Times New Roman"/>
          <w:sz w:val="24"/>
          <w:szCs w:val="24"/>
        </w:rPr>
        <w:t>соблюдение режимных моментов, организация двигательного режима.</w:t>
      </w:r>
    </w:p>
    <w:p w:rsidR="008C7A74" w:rsidRPr="00120878" w:rsidRDefault="008C7A74" w:rsidP="008C7A74">
      <w:pPr>
        <w:ind w:firstLine="284"/>
        <w:jc w:val="both"/>
      </w:pPr>
      <w:r w:rsidRPr="00120878">
        <w:t>Разработан гибкий режим реализации двигательной активности при неблагоприятных погодных условиях.</w:t>
      </w:r>
    </w:p>
    <w:p w:rsidR="008C7A74" w:rsidRPr="00120878" w:rsidRDefault="008C7A74" w:rsidP="008C7A74">
      <w:pPr>
        <w:ind w:firstLine="284"/>
        <w:jc w:val="both"/>
      </w:pPr>
      <w:r w:rsidRPr="00120878">
        <w:t>Ежеквартально проходят учения по эвакуации детей в случае чрезвычайных ситуации.</w:t>
      </w:r>
    </w:p>
    <w:p w:rsidR="008C7A74" w:rsidRDefault="008C7A74" w:rsidP="004A500A">
      <w:pPr>
        <w:ind w:firstLine="284"/>
        <w:jc w:val="both"/>
      </w:pPr>
      <w:r w:rsidRPr="00120878">
        <w:t>Территория ДОУ освещена, подъездные пути закрыты, регулярно осматривается на предмет безопасности.</w:t>
      </w:r>
    </w:p>
    <w:p w:rsidR="000F324C" w:rsidRDefault="000F324C" w:rsidP="004A500A">
      <w:pPr>
        <w:ind w:firstLine="284"/>
        <w:jc w:val="both"/>
      </w:pPr>
    </w:p>
    <w:p w:rsidR="0002661E" w:rsidRPr="00401048" w:rsidRDefault="0002661E" w:rsidP="0002661E">
      <w:pPr>
        <w:spacing w:after="60"/>
        <w:ind w:left="360"/>
        <w:jc w:val="center"/>
        <w:rPr>
          <w:b/>
          <w:color w:val="C00000"/>
          <w:sz w:val="32"/>
          <w:szCs w:val="28"/>
        </w:rPr>
      </w:pPr>
      <w:r w:rsidRPr="00401048">
        <w:rPr>
          <w:b/>
          <w:color w:val="C00000"/>
          <w:sz w:val="32"/>
          <w:szCs w:val="28"/>
        </w:rPr>
        <w:t>Раздел 4. Результаты деятельности ДОУ</w:t>
      </w:r>
    </w:p>
    <w:p w:rsidR="0002661E" w:rsidRPr="009D1E34" w:rsidRDefault="0002661E" w:rsidP="0002661E">
      <w:pPr>
        <w:spacing w:after="60"/>
        <w:ind w:firstLine="284"/>
        <w:jc w:val="both"/>
        <w:rPr>
          <w:szCs w:val="28"/>
        </w:rPr>
      </w:pPr>
      <w:r w:rsidRPr="009D1E34">
        <w:rPr>
          <w:szCs w:val="28"/>
        </w:rPr>
        <w:t>На данный момент наше учреждение выстроило свой имидж, имеет положительную репутацию и определенный статус, что для нас является важным показателем. Этому способствую</w:t>
      </w:r>
      <w:r w:rsidR="000F324C">
        <w:rPr>
          <w:szCs w:val="28"/>
        </w:rPr>
        <w:t xml:space="preserve">т и достижения ДОУ </w:t>
      </w:r>
      <w:r w:rsidR="0012332D">
        <w:rPr>
          <w:szCs w:val="28"/>
        </w:rPr>
        <w:t xml:space="preserve">в </w:t>
      </w:r>
      <w:r w:rsidR="000F324C">
        <w:rPr>
          <w:szCs w:val="28"/>
        </w:rPr>
        <w:t>2014-2015</w:t>
      </w:r>
      <w:r>
        <w:rPr>
          <w:szCs w:val="28"/>
        </w:rPr>
        <w:t xml:space="preserve"> учебном году</w:t>
      </w:r>
      <w:r w:rsidRPr="009D1E34">
        <w:rPr>
          <w:szCs w:val="28"/>
        </w:rPr>
        <w:t>.</w:t>
      </w:r>
    </w:p>
    <w:p w:rsidR="0002661E" w:rsidRPr="000F324C" w:rsidRDefault="0002661E" w:rsidP="0002661E">
      <w:pPr>
        <w:spacing w:after="60"/>
        <w:jc w:val="both"/>
        <w:rPr>
          <w:b/>
          <w:color w:val="632423" w:themeColor="accent2" w:themeShade="80"/>
          <w:sz w:val="28"/>
          <w:szCs w:val="28"/>
          <w:u w:val="single"/>
        </w:rPr>
      </w:pPr>
      <w:r w:rsidRPr="000F324C">
        <w:rPr>
          <w:b/>
          <w:color w:val="632423" w:themeColor="accent2" w:themeShade="80"/>
          <w:sz w:val="28"/>
          <w:szCs w:val="28"/>
          <w:u w:val="single"/>
        </w:rPr>
        <w:t xml:space="preserve">4.1 Достижения ДОУ </w:t>
      </w:r>
    </w:p>
    <w:p w:rsidR="0002661E" w:rsidRPr="0045496A" w:rsidRDefault="0002661E" w:rsidP="0002661E">
      <w:pPr>
        <w:ind w:firstLine="284"/>
        <w:jc w:val="both"/>
      </w:pPr>
      <w:r w:rsidRPr="0045496A">
        <w:t xml:space="preserve">Показателем профессионализма педагогов является участие их в конкурсах различного </w:t>
      </w:r>
      <w:r w:rsidR="00B540E4" w:rsidRPr="0045496A">
        <w:t>уровня.</w:t>
      </w:r>
    </w:p>
    <w:p w:rsidR="00B540E4" w:rsidRPr="00B540E4" w:rsidRDefault="00B540E4" w:rsidP="00B540E4">
      <w:pPr>
        <w:rPr>
          <w:rFonts w:eastAsiaTheme="minorHAnsi"/>
          <w:lang w:eastAsia="en-US"/>
        </w:rPr>
      </w:pPr>
    </w:p>
    <w:tbl>
      <w:tblPr>
        <w:tblStyle w:val="af5"/>
        <w:tblW w:w="1034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1844"/>
        <w:gridCol w:w="2835"/>
        <w:gridCol w:w="2087"/>
        <w:gridCol w:w="1509"/>
        <w:gridCol w:w="1507"/>
      </w:tblGrid>
      <w:tr w:rsidR="00B540E4" w:rsidRPr="00B540E4" w:rsidTr="0012332D">
        <w:tc>
          <w:tcPr>
            <w:tcW w:w="567" w:type="dxa"/>
          </w:tcPr>
          <w:p w:rsidR="00B540E4" w:rsidRPr="00B540E4" w:rsidRDefault="00B540E4" w:rsidP="00B540E4">
            <w:r w:rsidRPr="00B540E4">
              <w:t>№</w:t>
            </w:r>
          </w:p>
        </w:tc>
        <w:tc>
          <w:tcPr>
            <w:tcW w:w="1844" w:type="dxa"/>
          </w:tcPr>
          <w:p w:rsidR="00B540E4" w:rsidRPr="00B540E4" w:rsidRDefault="00B540E4" w:rsidP="00B540E4">
            <w:r w:rsidRPr="00B540E4">
              <w:t>Ф.И.О</w:t>
            </w:r>
          </w:p>
        </w:tc>
        <w:tc>
          <w:tcPr>
            <w:tcW w:w="2835" w:type="dxa"/>
          </w:tcPr>
          <w:p w:rsidR="00B540E4" w:rsidRPr="00B540E4" w:rsidRDefault="00B540E4" w:rsidP="00B540E4">
            <w:r w:rsidRPr="00B540E4">
              <w:t>Наименование конкурса</w:t>
            </w:r>
          </w:p>
        </w:tc>
        <w:tc>
          <w:tcPr>
            <w:tcW w:w="2087" w:type="dxa"/>
          </w:tcPr>
          <w:p w:rsidR="00B540E4" w:rsidRPr="00B540E4" w:rsidRDefault="00B540E4" w:rsidP="00B540E4">
            <w:r w:rsidRPr="00B540E4">
              <w:t>Название конкурсной работы</w:t>
            </w:r>
          </w:p>
        </w:tc>
        <w:tc>
          <w:tcPr>
            <w:tcW w:w="1509" w:type="dxa"/>
          </w:tcPr>
          <w:p w:rsidR="00B540E4" w:rsidRPr="00B540E4" w:rsidRDefault="00B540E4" w:rsidP="00B540E4">
            <w:r w:rsidRPr="00B540E4">
              <w:t>Название сайта</w:t>
            </w:r>
          </w:p>
        </w:tc>
        <w:tc>
          <w:tcPr>
            <w:tcW w:w="1507" w:type="dxa"/>
          </w:tcPr>
          <w:p w:rsidR="00B540E4" w:rsidRPr="00B540E4" w:rsidRDefault="00B540E4" w:rsidP="00B540E4">
            <w:r w:rsidRPr="00B540E4">
              <w:t>Результат</w:t>
            </w:r>
          </w:p>
        </w:tc>
      </w:tr>
      <w:tr w:rsidR="00B540E4" w:rsidRPr="00B540E4" w:rsidTr="0012332D">
        <w:tc>
          <w:tcPr>
            <w:tcW w:w="567" w:type="dxa"/>
          </w:tcPr>
          <w:p w:rsidR="00B540E4" w:rsidRPr="00B540E4" w:rsidRDefault="00B540E4" w:rsidP="00B540E4">
            <w:r w:rsidRPr="00B540E4">
              <w:t>1</w:t>
            </w:r>
          </w:p>
        </w:tc>
        <w:tc>
          <w:tcPr>
            <w:tcW w:w="1844" w:type="dxa"/>
          </w:tcPr>
          <w:p w:rsidR="00B540E4" w:rsidRPr="00B540E4" w:rsidRDefault="0012332D" w:rsidP="00B540E4">
            <w:proofErr w:type="spellStart"/>
            <w:r>
              <w:t>Новоалексан</w:t>
            </w:r>
            <w:proofErr w:type="spellEnd"/>
            <w:r>
              <w:t>-д</w:t>
            </w:r>
            <w:r w:rsidR="00B540E4" w:rsidRPr="00B540E4">
              <w:t>рова Е.Б.</w:t>
            </w:r>
          </w:p>
        </w:tc>
        <w:tc>
          <w:tcPr>
            <w:tcW w:w="2835" w:type="dxa"/>
          </w:tcPr>
          <w:p w:rsidR="00B540E4" w:rsidRPr="00B540E4" w:rsidRDefault="00B540E4" w:rsidP="00B540E4">
            <w:r w:rsidRPr="00B540E4">
              <w:t xml:space="preserve">Всероссийский конкурс «Лучшая методическая разработка» на тему «Сотрудничество педагогов и родителей в </w:t>
            </w:r>
            <w:proofErr w:type="spellStart"/>
            <w:r w:rsidRPr="00B540E4">
              <w:t>воспитательно</w:t>
            </w:r>
            <w:proofErr w:type="spellEnd"/>
            <w:r w:rsidRPr="00B540E4">
              <w:t>-образовательном процессе»</w:t>
            </w:r>
          </w:p>
        </w:tc>
        <w:tc>
          <w:tcPr>
            <w:tcW w:w="2087" w:type="dxa"/>
          </w:tcPr>
          <w:p w:rsidR="00B540E4" w:rsidRPr="00B540E4" w:rsidRDefault="00B540E4" w:rsidP="00B540E4">
            <w:r w:rsidRPr="00B540E4">
              <w:t>Обучение нетрадиционным техникам рисования детей дома</w:t>
            </w:r>
          </w:p>
        </w:tc>
        <w:tc>
          <w:tcPr>
            <w:tcW w:w="1509" w:type="dxa"/>
          </w:tcPr>
          <w:p w:rsidR="00B540E4" w:rsidRPr="00B540E4" w:rsidRDefault="00B540E4" w:rsidP="00B540E4">
            <w:pPr>
              <w:rPr>
                <w:lang w:val="en-US"/>
              </w:rPr>
            </w:pPr>
            <w:r w:rsidRPr="00B540E4">
              <w:rPr>
                <w:lang w:val="en-US"/>
              </w:rPr>
              <w:t>Ped-kopilka.ru</w:t>
            </w:r>
          </w:p>
        </w:tc>
        <w:tc>
          <w:tcPr>
            <w:tcW w:w="1507" w:type="dxa"/>
          </w:tcPr>
          <w:p w:rsidR="00B540E4" w:rsidRPr="00B540E4" w:rsidRDefault="00B540E4" w:rsidP="0012332D">
            <w:pPr>
              <w:jc w:val="left"/>
            </w:pPr>
            <w:r w:rsidRPr="00B540E4">
              <w:t>Сертификат участника</w:t>
            </w:r>
          </w:p>
        </w:tc>
      </w:tr>
      <w:tr w:rsidR="00B540E4" w:rsidRPr="00B540E4" w:rsidTr="0012332D">
        <w:tc>
          <w:tcPr>
            <w:tcW w:w="567" w:type="dxa"/>
          </w:tcPr>
          <w:p w:rsidR="00B540E4" w:rsidRPr="00B540E4" w:rsidRDefault="00B540E4" w:rsidP="00B540E4">
            <w:pPr>
              <w:rPr>
                <w:lang w:val="en-US"/>
              </w:rPr>
            </w:pPr>
            <w:r w:rsidRPr="00B540E4">
              <w:rPr>
                <w:lang w:val="en-US"/>
              </w:rPr>
              <w:t>2</w:t>
            </w:r>
          </w:p>
        </w:tc>
        <w:tc>
          <w:tcPr>
            <w:tcW w:w="1844" w:type="dxa"/>
          </w:tcPr>
          <w:p w:rsidR="00B540E4" w:rsidRPr="00B540E4" w:rsidRDefault="00B540E4" w:rsidP="00B540E4">
            <w:r w:rsidRPr="00B540E4">
              <w:t>Щелкачева Е.А.</w:t>
            </w:r>
          </w:p>
        </w:tc>
        <w:tc>
          <w:tcPr>
            <w:tcW w:w="2835" w:type="dxa"/>
          </w:tcPr>
          <w:p w:rsidR="00B540E4" w:rsidRPr="00B540E4" w:rsidRDefault="00B540E4" w:rsidP="00B540E4">
            <w:r w:rsidRPr="00B540E4">
              <w:t>Всероссийский творческий конкурс «</w:t>
            </w:r>
            <w:proofErr w:type="spellStart"/>
            <w:r w:rsidRPr="00B540E4">
              <w:t>Рассударики</w:t>
            </w:r>
            <w:proofErr w:type="spellEnd"/>
            <w:r w:rsidRPr="00B540E4">
              <w:t>»</w:t>
            </w:r>
          </w:p>
          <w:p w:rsidR="00B540E4" w:rsidRPr="00B540E4" w:rsidRDefault="00B540E4" w:rsidP="00B540E4">
            <w:r w:rsidRPr="00B540E4">
              <w:t>Номинация: «Праздники»</w:t>
            </w:r>
          </w:p>
        </w:tc>
        <w:tc>
          <w:tcPr>
            <w:tcW w:w="2087" w:type="dxa"/>
          </w:tcPr>
          <w:p w:rsidR="00B540E4" w:rsidRPr="00B540E4" w:rsidRDefault="00B540E4" w:rsidP="00B540E4">
            <w:r w:rsidRPr="00B540E4">
              <w:t>Конспект совместного праздника для родителей с детьми «День матери в детском саду»</w:t>
            </w:r>
          </w:p>
        </w:tc>
        <w:tc>
          <w:tcPr>
            <w:tcW w:w="1509" w:type="dxa"/>
          </w:tcPr>
          <w:p w:rsidR="0012332D" w:rsidRDefault="00B540E4" w:rsidP="00B540E4">
            <w:pPr>
              <w:rPr>
                <w:lang w:val="en-US"/>
              </w:rPr>
            </w:pPr>
            <w:proofErr w:type="spellStart"/>
            <w:r w:rsidRPr="00B540E4">
              <w:rPr>
                <w:lang w:val="en-US"/>
              </w:rPr>
              <w:t>Rassudariki</w:t>
            </w:r>
            <w:proofErr w:type="spellEnd"/>
            <w:r w:rsidRPr="00B540E4">
              <w:rPr>
                <w:lang w:val="en-US"/>
              </w:rPr>
              <w:t>.</w:t>
            </w:r>
          </w:p>
          <w:p w:rsidR="00B540E4" w:rsidRPr="00B540E4" w:rsidRDefault="00B540E4" w:rsidP="00B540E4">
            <w:pPr>
              <w:rPr>
                <w:lang w:val="en-US"/>
              </w:rPr>
            </w:pPr>
            <w:proofErr w:type="spellStart"/>
            <w:r w:rsidRPr="00B540E4">
              <w:rPr>
                <w:lang w:val="en-US"/>
              </w:rPr>
              <w:t>ru</w:t>
            </w:r>
            <w:proofErr w:type="spellEnd"/>
          </w:p>
        </w:tc>
        <w:tc>
          <w:tcPr>
            <w:tcW w:w="1507" w:type="dxa"/>
          </w:tcPr>
          <w:p w:rsidR="00B540E4" w:rsidRPr="00B540E4" w:rsidRDefault="00B540E4" w:rsidP="00B540E4">
            <w:r w:rsidRPr="00B540E4">
              <w:t>Диплом лауреата</w:t>
            </w:r>
          </w:p>
        </w:tc>
      </w:tr>
      <w:tr w:rsidR="00B540E4" w:rsidRPr="00B540E4" w:rsidTr="0012332D">
        <w:tc>
          <w:tcPr>
            <w:tcW w:w="567" w:type="dxa"/>
          </w:tcPr>
          <w:p w:rsidR="00B540E4" w:rsidRPr="00B540E4" w:rsidRDefault="00B540E4" w:rsidP="00B540E4">
            <w:r w:rsidRPr="00B540E4">
              <w:lastRenderedPageBreak/>
              <w:t>3</w:t>
            </w:r>
          </w:p>
        </w:tc>
        <w:tc>
          <w:tcPr>
            <w:tcW w:w="1844" w:type="dxa"/>
          </w:tcPr>
          <w:p w:rsidR="00B540E4" w:rsidRPr="00B540E4" w:rsidRDefault="00B540E4" w:rsidP="00B540E4">
            <w:r w:rsidRPr="00B540E4">
              <w:t>Степаненко Е.В.</w:t>
            </w:r>
          </w:p>
        </w:tc>
        <w:tc>
          <w:tcPr>
            <w:tcW w:w="2835" w:type="dxa"/>
          </w:tcPr>
          <w:p w:rsidR="00B540E4" w:rsidRPr="00B540E4" w:rsidRDefault="00B540E4" w:rsidP="00B540E4">
            <w:r w:rsidRPr="00B540E4">
              <w:t xml:space="preserve">Всероссийский конкурс методических разработок </w:t>
            </w:r>
          </w:p>
        </w:tc>
        <w:tc>
          <w:tcPr>
            <w:tcW w:w="2087" w:type="dxa"/>
          </w:tcPr>
          <w:p w:rsidR="00B540E4" w:rsidRPr="00B540E4" w:rsidRDefault="00B540E4" w:rsidP="00B540E4">
            <w:r w:rsidRPr="00B540E4">
              <w:t>Методическая разработка на тему: «Ах, оно какое наше лето»</w:t>
            </w:r>
          </w:p>
        </w:tc>
        <w:tc>
          <w:tcPr>
            <w:tcW w:w="1509" w:type="dxa"/>
          </w:tcPr>
          <w:p w:rsidR="00B540E4" w:rsidRPr="00B540E4" w:rsidRDefault="00B540E4" w:rsidP="00B540E4">
            <w:pPr>
              <w:rPr>
                <w:lang w:val="en-US"/>
              </w:rPr>
            </w:pPr>
            <w:r w:rsidRPr="00B540E4">
              <w:rPr>
                <w:lang w:val="en-US"/>
              </w:rPr>
              <w:t>Perspektiva-ano.ucoz.ru</w:t>
            </w:r>
          </w:p>
        </w:tc>
        <w:tc>
          <w:tcPr>
            <w:tcW w:w="1507" w:type="dxa"/>
          </w:tcPr>
          <w:p w:rsidR="0012332D" w:rsidRDefault="00B540E4" w:rsidP="00B540E4">
            <w:r w:rsidRPr="00B540E4">
              <w:t xml:space="preserve">Диплом призера </w:t>
            </w:r>
          </w:p>
          <w:p w:rsidR="00B540E4" w:rsidRPr="00B540E4" w:rsidRDefault="00B540E4" w:rsidP="00B540E4">
            <w:r w:rsidRPr="00B540E4">
              <w:t>3 место</w:t>
            </w:r>
          </w:p>
        </w:tc>
      </w:tr>
      <w:tr w:rsidR="00B540E4" w:rsidRPr="00B540E4" w:rsidTr="0012332D">
        <w:tc>
          <w:tcPr>
            <w:tcW w:w="567" w:type="dxa"/>
          </w:tcPr>
          <w:p w:rsidR="00B540E4" w:rsidRPr="00B540E4" w:rsidRDefault="00B540E4" w:rsidP="00B540E4">
            <w:r w:rsidRPr="00B540E4">
              <w:t>4</w:t>
            </w:r>
          </w:p>
        </w:tc>
        <w:tc>
          <w:tcPr>
            <w:tcW w:w="1844" w:type="dxa"/>
          </w:tcPr>
          <w:p w:rsidR="00B540E4" w:rsidRPr="00B540E4" w:rsidRDefault="00B540E4" w:rsidP="00B540E4">
            <w:proofErr w:type="spellStart"/>
            <w:r w:rsidRPr="00B540E4">
              <w:t>Грунтова</w:t>
            </w:r>
            <w:proofErr w:type="spellEnd"/>
            <w:r w:rsidRPr="00B540E4">
              <w:t xml:space="preserve"> О.С.</w:t>
            </w:r>
          </w:p>
        </w:tc>
        <w:tc>
          <w:tcPr>
            <w:tcW w:w="2835" w:type="dxa"/>
          </w:tcPr>
          <w:p w:rsidR="00B540E4" w:rsidRPr="00B540E4" w:rsidRDefault="00B540E4" w:rsidP="00B540E4">
            <w:r w:rsidRPr="00B540E4">
              <w:t xml:space="preserve">Всероссийская фотовыставка </w:t>
            </w:r>
          </w:p>
        </w:tc>
        <w:tc>
          <w:tcPr>
            <w:tcW w:w="2087" w:type="dxa"/>
          </w:tcPr>
          <w:p w:rsidR="00B540E4" w:rsidRPr="00B540E4" w:rsidRDefault="00B540E4" w:rsidP="00B540E4">
            <w:r w:rsidRPr="00B540E4">
              <w:t>«Педагогическая деятельность – яркие мгновения»</w:t>
            </w:r>
          </w:p>
        </w:tc>
        <w:tc>
          <w:tcPr>
            <w:tcW w:w="1509" w:type="dxa"/>
          </w:tcPr>
          <w:p w:rsidR="00B540E4" w:rsidRPr="00B540E4" w:rsidRDefault="00B540E4" w:rsidP="00B540E4">
            <w:r w:rsidRPr="00B540E4">
              <w:rPr>
                <w:lang w:val="en-US"/>
              </w:rPr>
              <w:t>Perspektiva-ano.ucoz.ru</w:t>
            </w:r>
          </w:p>
        </w:tc>
        <w:tc>
          <w:tcPr>
            <w:tcW w:w="1507" w:type="dxa"/>
          </w:tcPr>
          <w:p w:rsidR="00B540E4" w:rsidRPr="00B540E4" w:rsidRDefault="00B540E4" w:rsidP="00B540E4">
            <w:r w:rsidRPr="00B540E4">
              <w:t>Сертификат участника</w:t>
            </w:r>
          </w:p>
        </w:tc>
      </w:tr>
      <w:tr w:rsidR="00B540E4" w:rsidRPr="00B540E4" w:rsidTr="0012332D">
        <w:tc>
          <w:tcPr>
            <w:tcW w:w="567" w:type="dxa"/>
          </w:tcPr>
          <w:p w:rsidR="00B540E4" w:rsidRPr="00B540E4" w:rsidRDefault="00B540E4" w:rsidP="00B540E4">
            <w:r w:rsidRPr="00B540E4">
              <w:t>5</w:t>
            </w:r>
          </w:p>
        </w:tc>
        <w:tc>
          <w:tcPr>
            <w:tcW w:w="1844" w:type="dxa"/>
          </w:tcPr>
          <w:p w:rsidR="00B540E4" w:rsidRPr="00B540E4" w:rsidRDefault="0012332D" w:rsidP="00B540E4">
            <w:proofErr w:type="spellStart"/>
            <w:r>
              <w:t>Новоалексан</w:t>
            </w:r>
            <w:proofErr w:type="spellEnd"/>
            <w:r>
              <w:t>-д</w:t>
            </w:r>
            <w:r w:rsidR="00B540E4" w:rsidRPr="00B540E4">
              <w:t>рова Е.Б</w:t>
            </w:r>
          </w:p>
        </w:tc>
        <w:tc>
          <w:tcPr>
            <w:tcW w:w="2835" w:type="dxa"/>
          </w:tcPr>
          <w:p w:rsidR="00B540E4" w:rsidRPr="00B540E4" w:rsidRDefault="00B540E4" w:rsidP="00B540E4">
            <w:r w:rsidRPr="00B540E4">
              <w:t>Всероссийский конкурс «Лучший мастер-класс педагога по рисованию»</w:t>
            </w:r>
          </w:p>
        </w:tc>
        <w:tc>
          <w:tcPr>
            <w:tcW w:w="2087" w:type="dxa"/>
          </w:tcPr>
          <w:p w:rsidR="00B540E4" w:rsidRPr="00B540E4" w:rsidRDefault="00B540E4" w:rsidP="00B540E4">
            <w:r w:rsidRPr="00B540E4">
              <w:t>Мастер-класс по рисованию «Снеговик в парке»</w:t>
            </w:r>
          </w:p>
        </w:tc>
        <w:tc>
          <w:tcPr>
            <w:tcW w:w="1509" w:type="dxa"/>
          </w:tcPr>
          <w:p w:rsidR="00B540E4" w:rsidRPr="00B540E4" w:rsidRDefault="00B540E4" w:rsidP="00B540E4">
            <w:r w:rsidRPr="00B540E4">
              <w:rPr>
                <w:lang w:val="en-US"/>
              </w:rPr>
              <w:t>Ped-kopilka.ru</w:t>
            </w:r>
          </w:p>
        </w:tc>
        <w:tc>
          <w:tcPr>
            <w:tcW w:w="1507" w:type="dxa"/>
          </w:tcPr>
          <w:p w:rsidR="00B540E4" w:rsidRPr="00B540E4" w:rsidRDefault="00B540E4" w:rsidP="00B540E4">
            <w:r w:rsidRPr="00B540E4">
              <w:t>Сертификат участника</w:t>
            </w:r>
          </w:p>
        </w:tc>
      </w:tr>
      <w:tr w:rsidR="00B540E4" w:rsidRPr="00B540E4" w:rsidTr="0012332D">
        <w:tc>
          <w:tcPr>
            <w:tcW w:w="567" w:type="dxa"/>
          </w:tcPr>
          <w:p w:rsidR="00B540E4" w:rsidRPr="00B540E4" w:rsidRDefault="00B540E4" w:rsidP="00B540E4">
            <w:r w:rsidRPr="00B540E4">
              <w:t>6</w:t>
            </w:r>
          </w:p>
        </w:tc>
        <w:tc>
          <w:tcPr>
            <w:tcW w:w="1844" w:type="dxa"/>
          </w:tcPr>
          <w:p w:rsidR="00B540E4" w:rsidRPr="00B540E4" w:rsidRDefault="0012332D" w:rsidP="00B540E4">
            <w:proofErr w:type="spellStart"/>
            <w:r>
              <w:t>Новоалексан</w:t>
            </w:r>
            <w:proofErr w:type="spellEnd"/>
            <w:r>
              <w:t>-д</w:t>
            </w:r>
            <w:r w:rsidR="00B540E4" w:rsidRPr="00B540E4">
              <w:t>рова Е.Б</w:t>
            </w:r>
          </w:p>
        </w:tc>
        <w:tc>
          <w:tcPr>
            <w:tcW w:w="2835" w:type="dxa"/>
          </w:tcPr>
          <w:p w:rsidR="00B540E4" w:rsidRPr="00B540E4" w:rsidRDefault="00B540E4" w:rsidP="00B540E4">
            <w:r w:rsidRPr="00B540E4">
              <w:t>Международный творческий конкурс «Весенняя капель»</w:t>
            </w:r>
          </w:p>
        </w:tc>
        <w:tc>
          <w:tcPr>
            <w:tcW w:w="2087" w:type="dxa"/>
          </w:tcPr>
          <w:p w:rsidR="00B540E4" w:rsidRPr="00B540E4" w:rsidRDefault="00B540E4" w:rsidP="00B540E4">
            <w:r w:rsidRPr="00B540E4">
              <w:t>Авторские стихи к празднику 8 марта для детского сада</w:t>
            </w:r>
          </w:p>
        </w:tc>
        <w:tc>
          <w:tcPr>
            <w:tcW w:w="1509" w:type="dxa"/>
          </w:tcPr>
          <w:p w:rsidR="00B540E4" w:rsidRPr="00B540E4" w:rsidRDefault="00B540E4" w:rsidP="00B540E4">
            <w:r w:rsidRPr="00B540E4">
              <w:rPr>
                <w:lang w:val="en-US"/>
              </w:rPr>
              <w:t>Ped-kopilka.ru</w:t>
            </w:r>
          </w:p>
        </w:tc>
        <w:tc>
          <w:tcPr>
            <w:tcW w:w="1507" w:type="dxa"/>
          </w:tcPr>
          <w:p w:rsidR="00B540E4" w:rsidRPr="00B540E4" w:rsidRDefault="00B540E4" w:rsidP="00B540E4">
            <w:r w:rsidRPr="00B540E4">
              <w:t>Сертификат участника</w:t>
            </w:r>
          </w:p>
        </w:tc>
      </w:tr>
      <w:tr w:rsidR="00B540E4" w:rsidRPr="00B540E4" w:rsidTr="0012332D">
        <w:tc>
          <w:tcPr>
            <w:tcW w:w="567" w:type="dxa"/>
          </w:tcPr>
          <w:p w:rsidR="00B540E4" w:rsidRPr="00B540E4" w:rsidRDefault="00B540E4" w:rsidP="00B540E4">
            <w:r w:rsidRPr="00B540E4">
              <w:t>7</w:t>
            </w:r>
          </w:p>
        </w:tc>
        <w:tc>
          <w:tcPr>
            <w:tcW w:w="1844" w:type="dxa"/>
          </w:tcPr>
          <w:p w:rsidR="00B540E4" w:rsidRPr="00B540E4" w:rsidRDefault="00B540E4" w:rsidP="00B540E4">
            <w:proofErr w:type="spellStart"/>
            <w:r w:rsidRPr="00B540E4">
              <w:t>Лядова</w:t>
            </w:r>
            <w:proofErr w:type="spellEnd"/>
            <w:r w:rsidRPr="00B540E4">
              <w:t xml:space="preserve"> Л.А.</w:t>
            </w:r>
          </w:p>
        </w:tc>
        <w:tc>
          <w:tcPr>
            <w:tcW w:w="2835" w:type="dxa"/>
          </w:tcPr>
          <w:p w:rsidR="00B540E4" w:rsidRPr="00B540E4" w:rsidRDefault="00B540E4" w:rsidP="00B540E4">
            <w:r w:rsidRPr="00B540E4">
              <w:t>Международный конкурс «Воспитатель-актер»</w:t>
            </w:r>
          </w:p>
        </w:tc>
        <w:tc>
          <w:tcPr>
            <w:tcW w:w="2087" w:type="dxa"/>
          </w:tcPr>
          <w:p w:rsidR="00B540E4" w:rsidRPr="00B540E4" w:rsidRDefault="00B540E4" w:rsidP="00B540E4">
            <w:r w:rsidRPr="00B540E4">
              <w:t>Лучшая роль</w:t>
            </w:r>
          </w:p>
        </w:tc>
        <w:tc>
          <w:tcPr>
            <w:tcW w:w="1509" w:type="dxa"/>
          </w:tcPr>
          <w:p w:rsidR="00B540E4" w:rsidRPr="00B540E4" w:rsidRDefault="00B540E4" w:rsidP="00B540E4">
            <w:pPr>
              <w:rPr>
                <w:lang w:val="en-US"/>
              </w:rPr>
            </w:pPr>
            <w:r w:rsidRPr="00B540E4">
              <w:rPr>
                <w:lang w:val="en-US"/>
              </w:rPr>
              <w:t>Pedstrana.ru</w:t>
            </w:r>
          </w:p>
        </w:tc>
        <w:tc>
          <w:tcPr>
            <w:tcW w:w="1507" w:type="dxa"/>
          </w:tcPr>
          <w:p w:rsidR="0012332D" w:rsidRDefault="00B540E4" w:rsidP="00B540E4">
            <w:r w:rsidRPr="00B540E4">
              <w:t>Диплом за</w:t>
            </w:r>
          </w:p>
          <w:p w:rsidR="00B540E4" w:rsidRPr="00B540E4" w:rsidRDefault="00B540E4" w:rsidP="00B540E4">
            <w:r w:rsidRPr="00B540E4">
              <w:t xml:space="preserve"> I место</w:t>
            </w:r>
          </w:p>
        </w:tc>
      </w:tr>
      <w:tr w:rsidR="00B540E4" w:rsidRPr="00B540E4" w:rsidTr="0012332D">
        <w:tc>
          <w:tcPr>
            <w:tcW w:w="567" w:type="dxa"/>
          </w:tcPr>
          <w:p w:rsidR="00B540E4" w:rsidRPr="00B540E4" w:rsidRDefault="00B540E4" w:rsidP="00B540E4">
            <w:r w:rsidRPr="00B540E4">
              <w:t>8</w:t>
            </w:r>
          </w:p>
        </w:tc>
        <w:tc>
          <w:tcPr>
            <w:tcW w:w="1844" w:type="dxa"/>
          </w:tcPr>
          <w:p w:rsidR="00B540E4" w:rsidRPr="00B540E4" w:rsidRDefault="00B540E4" w:rsidP="00B540E4">
            <w:proofErr w:type="spellStart"/>
            <w:r w:rsidRPr="00B540E4">
              <w:t>Грунтова</w:t>
            </w:r>
            <w:proofErr w:type="spellEnd"/>
            <w:r w:rsidRPr="00B540E4">
              <w:t xml:space="preserve"> О.С.</w:t>
            </w:r>
          </w:p>
        </w:tc>
        <w:tc>
          <w:tcPr>
            <w:tcW w:w="2835" w:type="dxa"/>
          </w:tcPr>
          <w:p w:rsidR="00B540E4" w:rsidRPr="00B540E4" w:rsidRDefault="00B540E4" w:rsidP="00B540E4">
            <w:r w:rsidRPr="00B540E4">
              <w:t>Международный конкурс «Лучший педагогический проект»</w:t>
            </w:r>
          </w:p>
        </w:tc>
        <w:tc>
          <w:tcPr>
            <w:tcW w:w="2087" w:type="dxa"/>
          </w:tcPr>
          <w:p w:rsidR="00B540E4" w:rsidRPr="00B540E4" w:rsidRDefault="00B540E4" w:rsidP="00B540E4">
            <w:r w:rsidRPr="00B540E4">
              <w:t>«Рыцари и принцессы»</w:t>
            </w:r>
          </w:p>
        </w:tc>
        <w:tc>
          <w:tcPr>
            <w:tcW w:w="1509" w:type="dxa"/>
          </w:tcPr>
          <w:p w:rsidR="00B540E4" w:rsidRPr="00B540E4" w:rsidRDefault="00B540E4" w:rsidP="00B540E4">
            <w:r w:rsidRPr="00B540E4">
              <w:rPr>
                <w:lang w:val="en-US"/>
              </w:rPr>
              <w:t>Pedstrana.ru</w:t>
            </w:r>
          </w:p>
        </w:tc>
        <w:tc>
          <w:tcPr>
            <w:tcW w:w="1507" w:type="dxa"/>
          </w:tcPr>
          <w:p w:rsidR="00B540E4" w:rsidRPr="00B540E4" w:rsidRDefault="00B540E4" w:rsidP="00B540E4">
            <w:r w:rsidRPr="00B540E4">
              <w:t>Диплом за II место</w:t>
            </w:r>
          </w:p>
        </w:tc>
      </w:tr>
      <w:tr w:rsidR="00B540E4" w:rsidRPr="00B540E4" w:rsidTr="0012332D">
        <w:tc>
          <w:tcPr>
            <w:tcW w:w="567" w:type="dxa"/>
          </w:tcPr>
          <w:p w:rsidR="00B540E4" w:rsidRPr="00B540E4" w:rsidRDefault="00B540E4" w:rsidP="00B540E4">
            <w:r w:rsidRPr="00B540E4">
              <w:t>9</w:t>
            </w:r>
          </w:p>
        </w:tc>
        <w:tc>
          <w:tcPr>
            <w:tcW w:w="1844" w:type="dxa"/>
          </w:tcPr>
          <w:p w:rsidR="00B540E4" w:rsidRPr="00B540E4" w:rsidRDefault="00B540E4" w:rsidP="00B540E4">
            <w:proofErr w:type="spellStart"/>
            <w:r w:rsidRPr="00B540E4">
              <w:t>Лядова</w:t>
            </w:r>
            <w:proofErr w:type="spellEnd"/>
            <w:r w:rsidRPr="00B540E4">
              <w:t xml:space="preserve"> Л.А.</w:t>
            </w:r>
          </w:p>
        </w:tc>
        <w:tc>
          <w:tcPr>
            <w:tcW w:w="2835" w:type="dxa"/>
          </w:tcPr>
          <w:p w:rsidR="00B540E4" w:rsidRPr="00B540E4" w:rsidRDefault="00B540E4" w:rsidP="00B540E4">
            <w:r w:rsidRPr="00B540E4">
              <w:t>Всероссийский конкурс проектов «Красавица – Весна»</w:t>
            </w:r>
          </w:p>
        </w:tc>
        <w:tc>
          <w:tcPr>
            <w:tcW w:w="2087" w:type="dxa"/>
          </w:tcPr>
          <w:p w:rsidR="00B540E4" w:rsidRPr="00B540E4" w:rsidRDefault="00B540E4" w:rsidP="00B540E4">
            <w:r w:rsidRPr="00B540E4">
              <w:t>Конспект НОД «Увлекательное путешествие в весенний лес»</w:t>
            </w:r>
          </w:p>
        </w:tc>
        <w:tc>
          <w:tcPr>
            <w:tcW w:w="1509" w:type="dxa"/>
          </w:tcPr>
          <w:p w:rsidR="00B540E4" w:rsidRPr="00B540E4" w:rsidRDefault="00B540E4" w:rsidP="00B540E4">
            <w:pPr>
              <w:rPr>
                <w:lang w:val="en-US"/>
              </w:rPr>
            </w:pPr>
            <w:r w:rsidRPr="00B540E4">
              <w:rPr>
                <w:lang w:val="en-US"/>
              </w:rPr>
              <w:t>Tarambara.ru</w:t>
            </w:r>
          </w:p>
        </w:tc>
        <w:tc>
          <w:tcPr>
            <w:tcW w:w="1507" w:type="dxa"/>
          </w:tcPr>
          <w:p w:rsidR="0012332D" w:rsidRDefault="00B540E4" w:rsidP="00B540E4">
            <w:r w:rsidRPr="00B540E4">
              <w:t xml:space="preserve">Диплом </w:t>
            </w:r>
          </w:p>
          <w:p w:rsidR="00B540E4" w:rsidRPr="00B540E4" w:rsidRDefault="00B540E4" w:rsidP="00B540E4">
            <w:r w:rsidRPr="00B540E4">
              <w:rPr>
                <w:lang w:val="en-US"/>
              </w:rPr>
              <w:t xml:space="preserve">II </w:t>
            </w:r>
            <w:r w:rsidRPr="00B540E4">
              <w:t>степени</w:t>
            </w:r>
          </w:p>
        </w:tc>
      </w:tr>
      <w:tr w:rsidR="00B540E4" w:rsidRPr="00B540E4" w:rsidTr="0012332D">
        <w:tc>
          <w:tcPr>
            <w:tcW w:w="567" w:type="dxa"/>
          </w:tcPr>
          <w:p w:rsidR="00B540E4" w:rsidRPr="00B540E4" w:rsidRDefault="00B540E4" w:rsidP="00B540E4">
            <w:r w:rsidRPr="00B540E4">
              <w:t>10</w:t>
            </w:r>
          </w:p>
        </w:tc>
        <w:tc>
          <w:tcPr>
            <w:tcW w:w="1844" w:type="dxa"/>
          </w:tcPr>
          <w:p w:rsidR="00B540E4" w:rsidRPr="00B540E4" w:rsidRDefault="00B540E4" w:rsidP="00B540E4">
            <w:r w:rsidRPr="00B540E4">
              <w:t>Степаненко Е.В.</w:t>
            </w:r>
          </w:p>
        </w:tc>
        <w:tc>
          <w:tcPr>
            <w:tcW w:w="2835" w:type="dxa"/>
          </w:tcPr>
          <w:p w:rsidR="00B540E4" w:rsidRPr="00B540E4" w:rsidRDefault="00B540E4" w:rsidP="00B540E4">
            <w:r w:rsidRPr="00B540E4">
              <w:t>Международный конкурс «</w:t>
            </w:r>
            <w:proofErr w:type="spellStart"/>
            <w:r w:rsidRPr="00B540E4">
              <w:t>Здоровьесберегающие</w:t>
            </w:r>
            <w:proofErr w:type="spellEnd"/>
            <w:r w:rsidRPr="00B540E4">
              <w:t xml:space="preserve"> технологии в практике педагога, воспитателя»</w:t>
            </w:r>
          </w:p>
        </w:tc>
        <w:tc>
          <w:tcPr>
            <w:tcW w:w="2087" w:type="dxa"/>
          </w:tcPr>
          <w:p w:rsidR="00B540E4" w:rsidRPr="00B540E4" w:rsidRDefault="00B540E4" w:rsidP="00B540E4">
            <w:r w:rsidRPr="00B540E4">
              <w:t>Эссе «</w:t>
            </w:r>
            <w:proofErr w:type="spellStart"/>
            <w:r w:rsidRPr="00B540E4">
              <w:t>Здоровьесберегающие</w:t>
            </w:r>
            <w:proofErr w:type="spellEnd"/>
            <w:r w:rsidRPr="00B540E4">
              <w:t xml:space="preserve"> технологии – путь к здоровью ребенка»</w:t>
            </w:r>
          </w:p>
        </w:tc>
        <w:tc>
          <w:tcPr>
            <w:tcW w:w="1509" w:type="dxa"/>
          </w:tcPr>
          <w:p w:rsidR="00B540E4" w:rsidRPr="00B540E4" w:rsidRDefault="00B540E4" w:rsidP="00B540E4">
            <w:r w:rsidRPr="00B540E4">
              <w:rPr>
                <w:lang w:val="en-US"/>
              </w:rPr>
              <w:t>Pedstrana.ru</w:t>
            </w:r>
          </w:p>
        </w:tc>
        <w:tc>
          <w:tcPr>
            <w:tcW w:w="1507" w:type="dxa"/>
          </w:tcPr>
          <w:p w:rsidR="00B540E4" w:rsidRPr="00B540E4" w:rsidRDefault="00B540E4" w:rsidP="00B540E4">
            <w:r w:rsidRPr="00B540E4">
              <w:t xml:space="preserve">Диплом за </w:t>
            </w:r>
            <w:r w:rsidRPr="00B540E4">
              <w:rPr>
                <w:lang w:val="en-US"/>
              </w:rPr>
              <w:t>III</w:t>
            </w:r>
            <w:r w:rsidRPr="00B540E4">
              <w:t xml:space="preserve"> место</w:t>
            </w:r>
          </w:p>
        </w:tc>
      </w:tr>
      <w:tr w:rsidR="00B540E4" w:rsidRPr="00B540E4" w:rsidTr="0012332D">
        <w:tc>
          <w:tcPr>
            <w:tcW w:w="567" w:type="dxa"/>
          </w:tcPr>
          <w:p w:rsidR="00B540E4" w:rsidRPr="00B540E4" w:rsidRDefault="00B540E4" w:rsidP="00B540E4">
            <w:r w:rsidRPr="00B540E4">
              <w:t>11</w:t>
            </w:r>
          </w:p>
        </w:tc>
        <w:tc>
          <w:tcPr>
            <w:tcW w:w="1844" w:type="dxa"/>
          </w:tcPr>
          <w:p w:rsidR="00B540E4" w:rsidRPr="00B540E4" w:rsidRDefault="00B540E4" w:rsidP="00B540E4">
            <w:r w:rsidRPr="00B540E4">
              <w:t>Степаненко Е.В.</w:t>
            </w:r>
          </w:p>
        </w:tc>
        <w:tc>
          <w:tcPr>
            <w:tcW w:w="2835" w:type="dxa"/>
          </w:tcPr>
          <w:p w:rsidR="00B540E4" w:rsidRPr="00B540E4" w:rsidRDefault="00B540E4" w:rsidP="00B540E4">
            <w:r w:rsidRPr="00B540E4">
              <w:t>Международный конкурс «Лучший педагогический проект»</w:t>
            </w:r>
          </w:p>
        </w:tc>
        <w:tc>
          <w:tcPr>
            <w:tcW w:w="2087" w:type="dxa"/>
          </w:tcPr>
          <w:p w:rsidR="00B540E4" w:rsidRPr="00B540E4" w:rsidRDefault="00B540E4" w:rsidP="00B540E4">
            <w:r w:rsidRPr="00B540E4">
              <w:t>«Комнатные растения»</w:t>
            </w:r>
          </w:p>
        </w:tc>
        <w:tc>
          <w:tcPr>
            <w:tcW w:w="1509" w:type="dxa"/>
          </w:tcPr>
          <w:p w:rsidR="00B540E4" w:rsidRPr="00B540E4" w:rsidRDefault="00B540E4" w:rsidP="00B540E4">
            <w:r w:rsidRPr="00B540E4">
              <w:rPr>
                <w:lang w:val="en-US"/>
              </w:rPr>
              <w:t>Pedstrana.ru</w:t>
            </w:r>
          </w:p>
        </w:tc>
        <w:tc>
          <w:tcPr>
            <w:tcW w:w="1507" w:type="dxa"/>
          </w:tcPr>
          <w:p w:rsidR="00B540E4" w:rsidRPr="00B540E4" w:rsidRDefault="00B540E4" w:rsidP="00B540E4">
            <w:r w:rsidRPr="00B540E4">
              <w:t>Диплом за II место</w:t>
            </w:r>
          </w:p>
        </w:tc>
      </w:tr>
    </w:tbl>
    <w:p w:rsidR="004A500A" w:rsidRDefault="004A500A" w:rsidP="00D8394C">
      <w:pPr>
        <w:spacing w:after="60"/>
        <w:jc w:val="both"/>
        <w:rPr>
          <w:b/>
          <w:sz w:val="28"/>
          <w:szCs w:val="28"/>
          <w:u w:val="single"/>
        </w:rPr>
      </w:pPr>
    </w:p>
    <w:p w:rsidR="00D8394C" w:rsidRPr="000F324C" w:rsidRDefault="00D8394C" w:rsidP="00D8394C">
      <w:pPr>
        <w:spacing w:after="60"/>
        <w:jc w:val="both"/>
        <w:rPr>
          <w:b/>
          <w:color w:val="632423" w:themeColor="accent2" w:themeShade="80"/>
          <w:sz w:val="28"/>
          <w:szCs w:val="28"/>
          <w:u w:val="single"/>
        </w:rPr>
      </w:pPr>
      <w:r w:rsidRPr="000F324C">
        <w:rPr>
          <w:b/>
          <w:color w:val="632423" w:themeColor="accent2" w:themeShade="80"/>
          <w:sz w:val="28"/>
          <w:szCs w:val="28"/>
          <w:u w:val="single"/>
        </w:rPr>
        <w:t xml:space="preserve">4.2 </w:t>
      </w:r>
      <w:proofErr w:type="gramStart"/>
      <w:r w:rsidRPr="000F324C">
        <w:rPr>
          <w:b/>
          <w:color w:val="632423" w:themeColor="accent2" w:themeShade="80"/>
          <w:sz w:val="28"/>
          <w:szCs w:val="28"/>
          <w:u w:val="single"/>
        </w:rPr>
        <w:t>Реализация  годового</w:t>
      </w:r>
      <w:proofErr w:type="gramEnd"/>
      <w:r w:rsidRPr="000F324C">
        <w:rPr>
          <w:b/>
          <w:color w:val="632423" w:themeColor="accent2" w:themeShade="80"/>
          <w:sz w:val="28"/>
          <w:szCs w:val="28"/>
          <w:u w:val="single"/>
        </w:rPr>
        <w:t xml:space="preserve"> плана работы ДОУ </w:t>
      </w:r>
    </w:p>
    <w:p w:rsidR="00D8394C" w:rsidRPr="0045496A" w:rsidRDefault="00D8394C" w:rsidP="00D8394C">
      <w:pPr>
        <w:ind w:firstLine="284"/>
        <w:jc w:val="both"/>
      </w:pPr>
      <w:r>
        <w:t>В 2014-2015</w:t>
      </w:r>
      <w:r w:rsidRPr="0045496A">
        <w:t xml:space="preserve"> учебном году деятельность ДОУ была направлена на решение следующих задач:</w:t>
      </w:r>
    </w:p>
    <w:p w:rsidR="00D8394C" w:rsidRDefault="00D8394C" w:rsidP="00D8394C">
      <w:pPr>
        <w:ind w:left="-426"/>
        <w:jc w:val="both"/>
      </w:pPr>
      <w:r>
        <w:t>1.</w:t>
      </w:r>
      <w:r w:rsidRPr="0045496A">
        <w:t xml:space="preserve">Продолжать осуществлять переход на новую форму планирования </w:t>
      </w:r>
      <w:r w:rsidR="0012332D">
        <w:t xml:space="preserve">и моделирования </w:t>
      </w:r>
      <w:proofErr w:type="spellStart"/>
      <w:r w:rsidR="0012332D">
        <w:t>воспитательно</w:t>
      </w:r>
      <w:proofErr w:type="spellEnd"/>
      <w:r w:rsidR="0012332D">
        <w:t>-</w:t>
      </w:r>
      <w:r w:rsidRPr="0045496A">
        <w:t xml:space="preserve">образовательного процесса в ДОУ, соответствующую </w:t>
      </w:r>
      <w:r w:rsidR="001F1670" w:rsidRPr="002F0166">
        <w:t>ФГОС,</w:t>
      </w:r>
      <w:r w:rsidRPr="002F0166">
        <w:t xml:space="preserve"> </w:t>
      </w:r>
      <w:r w:rsidRPr="0045496A">
        <w:t>образовательной программе ДОУ, с интеграцией образовательных областей</w:t>
      </w:r>
      <w:r w:rsidR="002F0166">
        <w:t>,</w:t>
      </w:r>
      <w:r w:rsidRPr="0045496A">
        <w:t xml:space="preserve">  комплексно-тематическим планированием </w:t>
      </w:r>
      <w:r w:rsidR="009D2FBD" w:rsidRPr="0045496A">
        <w:t>воспитательное</w:t>
      </w:r>
      <w:r w:rsidRPr="0045496A">
        <w:t>-образовательного процесса, где решение программных образовательных задач будет осуществляться в совместной деятельности взрослого и детей и самостоятельной деятельности детей, причем не только в рамках непосредственно образовательной деятельности, но и при проведении режимных моментов.</w:t>
      </w:r>
    </w:p>
    <w:p w:rsidR="00D8394C" w:rsidRDefault="00D8394C" w:rsidP="00D8394C">
      <w:pPr>
        <w:ind w:left="-426"/>
        <w:jc w:val="both"/>
      </w:pPr>
      <w:r>
        <w:t>2.</w:t>
      </w:r>
      <w:r w:rsidRPr="0045496A">
        <w:t xml:space="preserve"> Сохранять и укреплять здоровье воспитанников через сложившуюся в детском саду систему физкультурно-оздоровительной работы и закаливающих процедур.</w:t>
      </w:r>
    </w:p>
    <w:p w:rsidR="00D8394C" w:rsidRDefault="00D8394C" w:rsidP="00D8394C">
      <w:pPr>
        <w:ind w:left="-426"/>
        <w:jc w:val="both"/>
      </w:pPr>
      <w:r>
        <w:t>3.</w:t>
      </w:r>
      <w:r w:rsidRPr="0045496A">
        <w:t>Повысить уровень социально-личностного развития воспитанников через развитие игровой деятельности детей, приобщение к элементарным общепринятым нормам и правилам взаимоотношений со сверстниками и взрослыми, формирование семейной и гражданской принадлежности, патриотических чувств, чувства принадлежности к мировому сообществу.</w:t>
      </w:r>
    </w:p>
    <w:p w:rsidR="00D8394C" w:rsidRPr="0045496A" w:rsidRDefault="00D8394C" w:rsidP="00D8394C">
      <w:pPr>
        <w:ind w:left="-426"/>
        <w:jc w:val="both"/>
      </w:pPr>
      <w:r>
        <w:lastRenderedPageBreak/>
        <w:t>4.</w:t>
      </w:r>
      <w:r w:rsidRPr="0045496A">
        <w:t xml:space="preserve"> Продолжать создавать оптимальные условия для эффективного сотрудничества педагогов и родителей с целью повышения их социально-педагогической компетентности.</w:t>
      </w:r>
    </w:p>
    <w:p w:rsidR="00D8394C" w:rsidRPr="0045496A" w:rsidRDefault="00D8394C" w:rsidP="00D8394C">
      <w:pPr>
        <w:ind w:left="-426" w:firstLine="710"/>
        <w:jc w:val="both"/>
      </w:pPr>
      <w:r w:rsidRPr="0045496A">
        <w:t>Методическая работа, осуществляемая в течение учебного года, органично соединялась с повседневной практикой педагогов. Одной из главных задач в деятельности методической службы стало оказание реальной действенной помощи всем членам коллектива.</w:t>
      </w:r>
    </w:p>
    <w:p w:rsidR="00D8394C" w:rsidRPr="000F324C" w:rsidRDefault="00D8394C" w:rsidP="00D8394C">
      <w:pPr>
        <w:jc w:val="both"/>
        <w:rPr>
          <w:b/>
          <w:color w:val="632423" w:themeColor="accent2" w:themeShade="80"/>
          <w:u w:val="single"/>
        </w:rPr>
      </w:pPr>
      <w:r w:rsidRPr="000F324C">
        <w:rPr>
          <w:b/>
          <w:color w:val="632423" w:themeColor="accent2" w:themeShade="80"/>
          <w:u w:val="single"/>
        </w:rPr>
        <w:t>Формы работы:</w:t>
      </w:r>
    </w:p>
    <w:p w:rsidR="00D8394C" w:rsidRPr="0045496A" w:rsidRDefault="00D8394C" w:rsidP="00D8394C">
      <w:pPr>
        <w:ind w:left="426"/>
        <w:jc w:val="both"/>
        <w:rPr>
          <w:b/>
        </w:rPr>
      </w:pPr>
      <w:r w:rsidRPr="0045496A">
        <w:rPr>
          <w:b/>
        </w:rPr>
        <w:t>Традиционные: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</w:pPr>
      <w:r w:rsidRPr="0045496A">
        <w:t>тематические педсоветы;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</w:pPr>
      <w:r w:rsidRPr="0045496A">
        <w:t>теоретические семинары;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</w:pPr>
      <w:r w:rsidRPr="0045496A">
        <w:t>повышение квалификации;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</w:pPr>
      <w:r w:rsidRPr="0045496A">
        <w:t>работа педагогов над темами самообразования;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</w:pPr>
      <w:r w:rsidRPr="0045496A">
        <w:t>открытые мероприятия и их анализ;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</w:pPr>
      <w:r w:rsidRPr="0045496A">
        <w:t>участие в конкурсах;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</w:pPr>
      <w:r w:rsidRPr="0045496A">
        <w:t>организация консультативной подготовки педагогов.</w:t>
      </w:r>
    </w:p>
    <w:p w:rsidR="00D8394C" w:rsidRPr="0045496A" w:rsidRDefault="00D8394C" w:rsidP="00D8394C">
      <w:pPr>
        <w:ind w:left="450"/>
        <w:jc w:val="both"/>
      </w:pPr>
      <w:r w:rsidRPr="0045496A">
        <w:rPr>
          <w:b/>
        </w:rPr>
        <w:t>Инновационные: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</w:pPr>
      <w:r w:rsidRPr="0045496A">
        <w:t>«Методическое портфолио педагогов»;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</w:pPr>
      <w:r w:rsidRPr="0045496A">
        <w:t>Мастер-классы;</w:t>
      </w:r>
    </w:p>
    <w:p w:rsidR="00D8394C" w:rsidRPr="0045496A" w:rsidRDefault="000F324C" w:rsidP="00770579">
      <w:pPr>
        <w:pStyle w:val="af4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</w:pPr>
      <w:r>
        <w:t>П</w:t>
      </w:r>
      <w:r w:rsidR="00D8394C" w:rsidRPr="0045496A">
        <w:t>роектная деятельность;</w:t>
      </w:r>
    </w:p>
    <w:p w:rsidR="00D8394C" w:rsidRPr="0045496A" w:rsidRDefault="000F324C" w:rsidP="00770579">
      <w:pPr>
        <w:pStyle w:val="af4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</w:pPr>
      <w:r>
        <w:t>Т</w:t>
      </w:r>
      <w:r w:rsidR="00D8394C" w:rsidRPr="0045496A">
        <w:t>ворческие конкурсы.</w:t>
      </w:r>
    </w:p>
    <w:p w:rsidR="00D8394C" w:rsidRPr="0045496A" w:rsidRDefault="00D8394C" w:rsidP="00D8394C">
      <w:pPr>
        <w:ind w:firstLine="284"/>
        <w:jc w:val="both"/>
      </w:pPr>
      <w:r w:rsidRPr="0045496A">
        <w:t xml:space="preserve">Высшей формой методической работы является </w:t>
      </w:r>
      <w:r w:rsidRPr="0045496A">
        <w:rPr>
          <w:b/>
        </w:rPr>
        <w:t>педагогический совет.</w:t>
      </w:r>
      <w:r w:rsidRPr="0045496A">
        <w:t xml:space="preserve"> В ДОУ проводятся педагогические советы, которые включают теоретический материал (доклады, сообщения), аналитический материал (анализ состояния работы по направлениям, итоги мониторинга), тренинги для педагогов (выработка методических рекомендаций).</w:t>
      </w:r>
    </w:p>
    <w:p w:rsidR="00D8394C" w:rsidRPr="0045496A" w:rsidRDefault="009D2FBD" w:rsidP="00D8394C">
      <w:pPr>
        <w:ind w:firstLine="284"/>
        <w:jc w:val="both"/>
      </w:pPr>
      <w:r>
        <w:t>В 2014-2015</w:t>
      </w:r>
      <w:r w:rsidR="00D8394C" w:rsidRPr="0045496A">
        <w:t xml:space="preserve"> году были проведены педагогические советы:</w:t>
      </w:r>
    </w:p>
    <w:p w:rsidR="00D8394C" w:rsidRDefault="00D8394C" w:rsidP="00770579">
      <w:pPr>
        <w:pStyle w:val="af4"/>
        <w:widowControl w:val="0"/>
        <w:numPr>
          <w:ilvl w:val="0"/>
          <w:numId w:val="14"/>
        </w:numPr>
        <w:tabs>
          <w:tab w:val="left" w:pos="720"/>
        </w:tabs>
        <w:autoSpaceDE w:val="0"/>
        <w:autoSpaceDN w:val="0"/>
        <w:adjustRightInd w:val="0"/>
        <w:ind w:left="0" w:firstLine="284"/>
        <w:jc w:val="both"/>
      </w:pPr>
      <w:r w:rsidRPr="0045496A">
        <w:t>установочный, аналитико-планирую</w:t>
      </w:r>
      <w:r w:rsidR="009D2FBD">
        <w:t xml:space="preserve">щий «Новый учебный год на </w:t>
      </w:r>
      <w:r w:rsidR="00353A6E">
        <w:t xml:space="preserve">пороге </w:t>
      </w:r>
      <w:r w:rsidR="00353A6E" w:rsidRPr="0045496A">
        <w:t>«на</w:t>
      </w:r>
      <w:r w:rsidRPr="0045496A">
        <w:t xml:space="preserve"> котором были утверж</w:t>
      </w:r>
      <w:r w:rsidR="009D2FBD">
        <w:t>дены годовой план работы на 2014-2015</w:t>
      </w:r>
      <w:r w:rsidRPr="0045496A">
        <w:t xml:space="preserve"> учебный год, рабочие программы педагогов, планы работы с социальными структурами, сотрудничающие с ДОУ, расписание НОД.</w:t>
      </w:r>
    </w:p>
    <w:p w:rsidR="002B498F" w:rsidRDefault="002B498F" w:rsidP="00770579">
      <w:pPr>
        <w:pStyle w:val="af4"/>
        <w:widowControl w:val="0"/>
        <w:numPr>
          <w:ilvl w:val="0"/>
          <w:numId w:val="14"/>
        </w:numPr>
        <w:tabs>
          <w:tab w:val="left" w:pos="720"/>
        </w:tabs>
        <w:autoSpaceDE w:val="0"/>
        <w:autoSpaceDN w:val="0"/>
        <w:adjustRightInd w:val="0"/>
        <w:ind w:left="0" w:firstLine="284"/>
        <w:jc w:val="both"/>
      </w:pPr>
      <w:r>
        <w:t>«Приоритетные направления образовательной политики ДОУ» целью которого было утверждение перспектив в работе коллектива на учебный год</w:t>
      </w:r>
      <w:r w:rsidR="00353A6E">
        <w:t>, так же был утвержден график работы консультационного пункта.</w:t>
      </w:r>
    </w:p>
    <w:p w:rsidR="00353A6E" w:rsidRDefault="00353A6E" w:rsidP="00770579">
      <w:pPr>
        <w:pStyle w:val="af4"/>
        <w:widowControl w:val="0"/>
        <w:numPr>
          <w:ilvl w:val="0"/>
          <w:numId w:val="14"/>
        </w:numPr>
        <w:tabs>
          <w:tab w:val="left" w:pos="720"/>
        </w:tabs>
        <w:autoSpaceDE w:val="0"/>
        <w:autoSpaceDN w:val="0"/>
        <w:adjustRightInd w:val="0"/>
        <w:ind w:left="0" w:firstLine="284"/>
        <w:jc w:val="both"/>
      </w:pPr>
      <w:r>
        <w:t xml:space="preserve">«Об организации педагогического сопровождения воспитанников в условиях реализации ООП». На педсовете был представлен опыт работы по проектной деятельности, анализ внедрения </w:t>
      </w:r>
      <w:proofErr w:type="spellStart"/>
      <w:r>
        <w:t>здоровьесберегающих</w:t>
      </w:r>
      <w:proofErr w:type="spellEnd"/>
      <w:r>
        <w:t xml:space="preserve"> технологий и анализ работы консультационного пункта.</w:t>
      </w:r>
    </w:p>
    <w:p w:rsidR="002B498F" w:rsidRDefault="00353A6E" w:rsidP="00770579">
      <w:pPr>
        <w:pStyle w:val="af4"/>
        <w:widowControl w:val="0"/>
        <w:numPr>
          <w:ilvl w:val="0"/>
          <w:numId w:val="14"/>
        </w:numPr>
        <w:tabs>
          <w:tab w:val="left" w:pos="720"/>
        </w:tabs>
        <w:autoSpaceDE w:val="0"/>
        <w:autoSpaceDN w:val="0"/>
        <w:adjustRightInd w:val="0"/>
        <w:ind w:left="-142" w:firstLine="426"/>
        <w:jc w:val="both"/>
      </w:pPr>
      <w:r>
        <w:t>«Использование ИКТ во взаимодействии ДОУ и семьи в интересах развития ребенка» целью проведения которого стало анализ работы по использованию ИКТ во взаимодействие ДОУ и семьи в интересах</w:t>
      </w:r>
      <w:r w:rsidR="007D5279">
        <w:t xml:space="preserve"> развития ребенка.</w:t>
      </w:r>
    </w:p>
    <w:p w:rsidR="00D8394C" w:rsidRPr="0045496A" w:rsidRDefault="007D5279" w:rsidP="00770579">
      <w:pPr>
        <w:pStyle w:val="af4"/>
        <w:widowControl w:val="0"/>
        <w:numPr>
          <w:ilvl w:val="0"/>
          <w:numId w:val="14"/>
        </w:numPr>
        <w:tabs>
          <w:tab w:val="left" w:pos="720"/>
        </w:tabs>
        <w:autoSpaceDE w:val="0"/>
        <w:autoSpaceDN w:val="0"/>
        <w:adjustRightInd w:val="0"/>
        <w:ind w:left="-142" w:firstLine="426"/>
        <w:jc w:val="both"/>
      </w:pPr>
      <w:r>
        <w:t>Итоговый. Целью педсовета: подвести итоги работы коллектива за учебный год, проанализировать работу по выполнению задач годового плана. Наметить перспективы на следующий учебный год.</w:t>
      </w:r>
    </w:p>
    <w:p w:rsidR="00D8394C" w:rsidRPr="0045496A" w:rsidRDefault="00D8394C" w:rsidP="004E1926">
      <w:pPr>
        <w:tabs>
          <w:tab w:val="num" w:pos="180"/>
          <w:tab w:val="left" w:pos="720"/>
        </w:tabs>
        <w:ind w:left="-142" w:firstLine="426"/>
        <w:jc w:val="both"/>
      </w:pPr>
      <w:r w:rsidRPr="0045496A">
        <w:t>Основной формой методической работы с педагогами по совершенствованию их профессионального мастерства в нашем детском саду стала работа в рамках постоянно действующего практическому семинару.</w:t>
      </w:r>
    </w:p>
    <w:p w:rsidR="00D8394C" w:rsidRDefault="00D8394C" w:rsidP="004E1926">
      <w:pPr>
        <w:tabs>
          <w:tab w:val="num" w:pos="180"/>
          <w:tab w:val="left" w:pos="720"/>
        </w:tabs>
        <w:ind w:left="-142" w:firstLine="426"/>
        <w:jc w:val="both"/>
        <w:rPr>
          <w:b/>
          <w:i/>
        </w:rPr>
      </w:pPr>
      <w:r w:rsidRPr="0045496A">
        <w:t xml:space="preserve">В течение года были проведены следующие </w:t>
      </w:r>
      <w:r w:rsidRPr="0045496A">
        <w:rPr>
          <w:b/>
          <w:i/>
        </w:rPr>
        <w:t>семинары:</w:t>
      </w:r>
    </w:p>
    <w:p w:rsidR="004E1926" w:rsidRDefault="004E1926" w:rsidP="00770579">
      <w:pPr>
        <w:pStyle w:val="af4"/>
        <w:numPr>
          <w:ilvl w:val="0"/>
          <w:numId w:val="14"/>
        </w:numPr>
        <w:tabs>
          <w:tab w:val="num" w:pos="180"/>
          <w:tab w:val="left" w:pos="720"/>
        </w:tabs>
        <w:ind w:left="-142" w:firstLine="426"/>
        <w:jc w:val="both"/>
      </w:pPr>
      <w:r>
        <w:t>«ФГОС ДО» Цель: оказание помощи педагогам в построении образовательного процесса в соответствии с ФГОС.</w:t>
      </w:r>
    </w:p>
    <w:p w:rsidR="004E1926" w:rsidRPr="004E1926" w:rsidRDefault="004E1926" w:rsidP="00770579">
      <w:pPr>
        <w:pStyle w:val="af4"/>
        <w:numPr>
          <w:ilvl w:val="0"/>
          <w:numId w:val="14"/>
        </w:numPr>
        <w:tabs>
          <w:tab w:val="num" w:pos="180"/>
          <w:tab w:val="left" w:pos="720"/>
        </w:tabs>
        <w:ind w:left="-142" w:firstLine="426"/>
        <w:jc w:val="both"/>
      </w:pPr>
      <w:r>
        <w:t>«Развитие кадрового потенциала в процессе внедрения ФГОС» Цель: анализ сетевого взаимодействия по обеспечению преемственности начального и дошкольного образования в условиях реализации ФГОС.</w:t>
      </w:r>
    </w:p>
    <w:p w:rsidR="004E1926" w:rsidRDefault="00D8394C" w:rsidP="004E1926">
      <w:pPr>
        <w:widowControl w:val="0"/>
        <w:tabs>
          <w:tab w:val="left" w:pos="0"/>
        </w:tabs>
        <w:autoSpaceDE w:val="0"/>
        <w:autoSpaceDN w:val="0"/>
        <w:adjustRightInd w:val="0"/>
        <w:ind w:left="-142" w:firstLine="426"/>
        <w:jc w:val="both"/>
      </w:pPr>
      <w:r w:rsidRPr="0045496A">
        <w:t>Следующей формой повышения педаго</w:t>
      </w:r>
      <w:r w:rsidR="004E1926">
        <w:t>гического уровня педагогов являе</w:t>
      </w:r>
      <w:r w:rsidRPr="0045496A">
        <w:t xml:space="preserve">тся </w:t>
      </w:r>
      <w:r w:rsidR="004E1926">
        <w:t xml:space="preserve">работы </w:t>
      </w:r>
      <w:r w:rsidR="004E1926">
        <w:lastRenderedPageBreak/>
        <w:t>«</w:t>
      </w:r>
      <w:r w:rsidR="004E1926" w:rsidRPr="004E1926">
        <w:rPr>
          <w:b/>
        </w:rPr>
        <w:t>Школы молодого педагога</w:t>
      </w:r>
      <w:r w:rsidR="004E1926">
        <w:t xml:space="preserve">». Цель: </w:t>
      </w:r>
      <w:r w:rsidR="00760974">
        <w:t>поддерживать заинтересованность молодых воспитателей в повышении своего профессионального роста, побуждать к активности в соответствии с их силами и способностями. Была проведена работа по:</w:t>
      </w:r>
    </w:p>
    <w:p w:rsidR="00760974" w:rsidRDefault="00760974" w:rsidP="00770579">
      <w:pPr>
        <w:pStyle w:val="af4"/>
        <w:widowControl w:val="0"/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ind w:left="709" w:hanging="425"/>
        <w:jc w:val="both"/>
      </w:pPr>
      <w:r>
        <w:t>Созданию методических папок «В помощь молодому педагогу»</w:t>
      </w:r>
    </w:p>
    <w:p w:rsidR="00760974" w:rsidRDefault="00760974" w:rsidP="00770579">
      <w:pPr>
        <w:pStyle w:val="af4"/>
        <w:widowControl w:val="0"/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ind w:left="709" w:hanging="425"/>
        <w:jc w:val="both"/>
      </w:pPr>
      <w:r>
        <w:t>Планированию образовательного процесса согласно циклограмме деятельности</w:t>
      </w:r>
    </w:p>
    <w:p w:rsidR="00760974" w:rsidRDefault="00760974" w:rsidP="00770579">
      <w:pPr>
        <w:pStyle w:val="af4"/>
        <w:widowControl w:val="0"/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ind w:left="709" w:hanging="425"/>
        <w:jc w:val="both"/>
      </w:pPr>
      <w:r>
        <w:t>Проведена «Неделя творчества» с показом НОД, режимных моментов.</w:t>
      </w:r>
    </w:p>
    <w:p w:rsidR="00760974" w:rsidRDefault="00EF09A2" w:rsidP="00770579">
      <w:pPr>
        <w:pStyle w:val="af4"/>
        <w:widowControl w:val="0"/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ind w:left="709" w:hanging="425"/>
        <w:jc w:val="both"/>
      </w:pPr>
      <w:r>
        <w:t>Оказание помощи в создании профессиональных Портфолио педагогов.</w:t>
      </w:r>
    </w:p>
    <w:p w:rsidR="00D8394C" w:rsidRDefault="00EF09A2" w:rsidP="00EF09A2">
      <w:pPr>
        <w:tabs>
          <w:tab w:val="num" w:pos="180"/>
          <w:tab w:val="left" w:pos="720"/>
        </w:tabs>
        <w:ind w:left="-142" w:firstLine="426"/>
        <w:jc w:val="both"/>
      </w:pPr>
      <w:r>
        <w:rPr>
          <w:b/>
          <w:i/>
        </w:rPr>
        <w:t xml:space="preserve">Консультации. </w:t>
      </w:r>
      <w:r w:rsidR="00D8394C" w:rsidRPr="0045496A">
        <w:t>В учебном году консультативную помощь педагоги получили по следующим темам:</w:t>
      </w:r>
    </w:p>
    <w:p w:rsidR="00EF09A2" w:rsidRDefault="00EF09A2" w:rsidP="00EF09A2">
      <w:pPr>
        <w:tabs>
          <w:tab w:val="num" w:pos="180"/>
          <w:tab w:val="left" w:pos="720"/>
        </w:tabs>
        <w:ind w:left="-142" w:firstLine="426"/>
        <w:jc w:val="both"/>
      </w:pPr>
      <w:r>
        <w:rPr>
          <w:b/>
          <w:i/>
        </w:rPr>
        <w:t>«</w:t>
      </w:r>
      <w:r>
        <w:t>Подвижные игры как условие повышения двигательной активности детей на прогулке»</w:t>
      </w:r>
    </w:p>
    <w:p w:rsidR="00EF09A2" w:rsidRDefault="00EF09A2" w:rsidP="00EF09A2">
      <w:pPr>
        <w:tabs>
          <w:tab w:val="num" w:pos="180"/>
          <w:tab w:val="left" w:pos="720"/>
        </w:tabs>
        <w:ind w:left="-142" w:firstLine="426"/>
        <w:jc w:val="both"/>
      </w:pPr>
      <w:r>
        <w:t>«ИКТ в НОД и режимных моментах»</w:t>
      </w:r>
    </w:p>
    <w:p w:rsidR="00EF09A2" w:rsidRDefault="00EF09A2" w:rsidP="00EF09A2">
      <w:pPr>
        <w:tabs>
          <w:tab w:val="num" w:pos="180"/>
          <w:tab w:val="left" w:pos="720"/>
        </w:tabs>
        <w:ind w:left="-142" w:firstLine="426"/>
        <w:jc w:val="both"/>
      </w:pPr>
      <w:r>
        <w:t>«Совместная деятельность ДОУ, семьи и школы по формированию готовности ребенка к школе и благополучной адаптации к школьному обучению»</w:t>
      </w:r>
    </w:p>
    <w:p w:rsidR="00EF09A2" w:rsidRPr="00EF09A2" w:rsidRDefault="00EF09A2" w:rsidP="00EF09A2">
      <w:pPr>
        <w:tabs>
          <w:tab w:val="num" w:pos="180"/>
          <w:tab w:val="left" w:pos="720"/>
        </w:tabs>
        <w:ind w:left="-142" w:firstLine="426"/>
        <w:jc w:val="both"/>
      </w:pPr>
      <w:r>
        <w:t>«Использование диагностического инструментария для определения результатов освоения Программы»</w:t>
      </w:r>
    </w:p>
    <w:p w:rsidR="00D8394C" w:rsidRPr="0045496A" w:rsidRDefault="00EF09A2" w:rsidP="00EF09A2">
      <w:pPr>
        <w:ind w:left="-142" w:firstLine="426"/>
        <w:jc w:val="both"/>
      </w:pPr>
      <w:r w:rsidRPr="0045496A">
        <w:t xml:space="preserve"> </w:t>
      </w:r>
      <w:r w:rsidR="00D8394C" w:rsidRPr="0045496A">
        <w:t>«Оздоровительная работа в летний период».</w:t>
      </w:r>
    </w:p>
    <w:p w:rsidR="0056019D" w:rsidRPr="0045496A" w:rsidRDefault="00D8394C" w:rsidP="0056019D">
      <w:pPr>
        <w:ind w:firstLine="284"/>
        <w:jc w:val="both"/>
      </w:pPr>
      <w:r w:rsidRPr="0045496A">
        <w:rPr>
          <w:b/>
          <w:i/>
        </w:rPr>
        <w:t>Открытые просмотры.</w:t>
      </w:r>
      <w:r w:rsidRPr="0045496A">
        <w:t xml:space="preserve"> Они позволили всем увидеть, как работают коллеги, использовать их позитивный опыт, осознать свои недочеты. Кроме того, педагоги учатся анализировать особенности учебно-воспитательного процесс</w:t>
      </w:r>
      <w:r w:rsidR="00EF09A2">
        <w:t>а</w:t>
      </w:r>
      <w:r w:rsidRPr="0045496A">
        <w:t xml:space="preserve"> в </w:t>
      </w:r>
      <w:r w:rsidR="00EF09A2">
        <w:t>целом, а также НОД или досуговую</w:t>
      </w:r>
      <w:r w:rsidRPr="0045496A">
        <w:t xml:space="preserve"> деятельности в группе, что позволяет самим педагогам, включаться в процесс управления качеством образования.</w:t>
      </w:r>
    </w:p>
    <w:p w:rsidR="00D8394C" w:rsidRPr="0045496A" w:rsidRDefault="00EF09A2" w:rsidP="00D8394C">
      <w:pPr>
        <w:ind w:left="90"/>
        <w:jc w:val="both"/>
        <w:rPr>
          <w:u w:val="single"/>
        </w:rPr>
      </w:pPr>
      <w:r>
        <w:rPr>
          <w:u w:val="single"/>
        </w:rPr>
        <w:t>В 2014-2015</w:t>
      </w:r>
      <w:r w:rsidR="00D8394C" w:rsidRPr="0045496A">
        <w:rPr>
          <w:u w:val="single"/>
        </w:rPr>
        <w:t xml:space="preserve"> учебном году были проведены следующие открытые просмотры НОД.</w:t>
      </w:r>
    </w:p>
    <w:p w:rsidR="00874413" w:rsidRDefault="00874413" w:rsidP="00874413">
      <w:pPr>
        <w:widowControl w:val="0"/>
        <w:autoSpaceDE w:val="0"/>
        <w:autoSpaceDN w:val="0"/>
        <w:adjustRightInd w:val="0"/>
        <w:jc w:val="both"/>
      </w:pPr>
      <w:r>
        <w:t xml:space="preserve">«В мире комнатных растений» (НОД </w:t>
      </w:r>
      <w:r w:rsidRPr="0045496A">
        <w:t>по</w:t>
      </w:r>
      <w:r>
        <w:t xml:space="preserve"> экологическому воспитанию в средней группе</w:t>
      </w:r>
      <w:r w:rsidR="00D8394C" w:rsidRPr="0045496A">
        <w:t xml:space="preserve">) – </w:t>
      </w:r>
      <w:r>
        <w:t>Степаненко Е.В.</w:t>
      </w:r>
    </w:p>
    <w:p w:rsidR="00D8394C" w:rsidRPr="0045496A" w:rsidRDefault="00874413" w:rsidP="00874413">
      <w:pPr>
        <w:widowControl w:val="0"/>
        <w:autoSpaceDE w:val="0"/>
        <w:autoSpaceDN w:val="0"/>
        <w:adjustRightInd w:val="0"/>
        <w:jc w:val="both"/>
      </w:pPr>
      <w:r>
        <w:t>«Путешествие в страну знаний»</w:t>
      </w:r>
      <w:r w:rsidR="00D8394C" w:rsidRPr="0045496A">
        <w:t xml:space="preserve"> </w:t>
      </w:r>
      <w:r w:rsidRPr="0045496A">
        <w:t>(</w:t>
      </w:r>
      <w:r>
        <w:t xml:space="preserve">интегрированная НОД </w:t>
      </w:r>
      <w:r w:rsidR="00D8394C" w:rsidRPr="0045496A">
        <w:t xml:space="preserve">в </w:t>
      </w:r>
      <w:r>
        <w:t xml:space="preserve">старшей </w:t>
      </w:r>
      <w:r w:rsidR="00D8394C" w:rsidRPr="0045496A">
        <w:t xml:space="preserve">группе) -  </w:t>
      </w:r>
      <w:proofErr w:type="spellStart"/>
      <w:r>
        <w:t>Грунтова</w:t>
      </w:r>
      <w:proofErr w:type="spellEnd"/>
      <w:r>
        <w:t xml:space="preserve"> О.С.</w:t>
      </w:r>
    </w:p>
    <w:p w:rsidR="00D8394C" w:rsidRPr="0045496A" w:rsidRDefault="00874413" w:rsidP="00874413">
      <w:pPr>
        <w:widowControl w:val="0"/>
        <w:autoSpaceDE w:val="0"/>
        <w:autoSpaceDN w:val="0"/>
        <w:adjustRightInd w:val="0"/>
        <w:jc w:val="both"/>
      </w:pPr>
      <w:r>
        <w:t>«Домашние животные</w:t>
      </w:r>
      <w:r w:rsidR="00D8394C" w:rsidRPr="0045496A">
        <w:t>» (</w:t>
      </w:r>
      <w:r>
        <w:t xml:space="preserve">НОД в средней группе) – </w:t>
      </w:r>
      <w:proofErr w:type="spellStart"/>
      <w:r>
        <w:t>Новоалександрова</w:t>
      </w:r>
      <w:proofErr w:type="spellEnd"/>
      <w:r>
        <w:t xml:space="preserve"> Е.Б.</w:t>
      </w:r>
    </w:p>
    <w:p w:rsidR="00D8394C" w:rsidRDefault="00D8394C" w:rsidP="00874413">
      <w:pPr>
        <w:widowControl w:val="0"/>
        <w:autoSpaceDE w:val="0"/>
        <w:autoSpaceDN w:val="0"/>
        <w:adjustRightInd w:val="0"/>
        <w:jc w:val="both"/>
      </w:pPr>
      <w:r w:rsidRPr="0045496A">
        <w:t>«</w:t>
      </w:r>
      <w:r w:rsidR="00874413">
        <w:t>Каша – здоровье наше</w:t>
      </w:r>
      <w:r w:rsidRPr="0045496A">
        <w:t>» (</w:t>
      </w:r>
      <w:r w:rsidR="00874413">
        <w:t>НОД в средней группе) – Степаненко Е.В.</w:t>
      </w:r>
    </w:p>
    <w:p w:rsidR="00874413" w:rsidRDefault="00874413" w:rsidP="00874413">
      <w:pPr>
        <w:widowControl w:val="0"/>
        <w:autoSpaceDE w:val="0"/>
        <w:autoSpaceDN w:val="0"/>
        <w:adjustRightInd w:val="0"/>
        <w:jc w:val="both"/>
      </w:pPr>
      <w:r>
        <w:t xml:space="preserve">«Путешествие в весенний лес» (НОД в старшей группе) – </w:t>
      </w:r>
      <w:proofErr w:type="spellStart"/>
      <w:r>
        <w:t>Лядова</w:t>
      </w:r>
      <w:proofErr w:type="spellEnd"/>
      <w:r>
        <w:t xml:space="preserve"> Л.А.</w:t>
      </w:r>
    </w:p>
    <w:p w:rsidR="00874413" w:rsidRDefault="00874413" w:rsidP="00874413">
      <w:pPr>
        <w:widowControl w:val="0"/>
        <w:autoSpaceDE w:val="0"/>
        <w:autoSpaceDN w:val="0"/>
        <w:adjustRightInd w:val="0"/>
        <w:jc w:val="both"/>
      </w:pPr>
      <w:r>
        <w:t>«Игрушки» (НОД в младшей группе) – Григорьева С.Ю.</w:t>
      </w:r>
    </w:p>
    <w:p w:rsidR="00874413" w:rsidRPr="0045496A" w:rsidRDefault="00874413" w:rsidP="0056019D">
      <w:pPr>
        <w:widowControl w:val="0"/>
        <w:autoSpaceDE w:val="0"/>
        <w:autoSpaceDN w:val="0"/>
        <w:adjustRightInd w:val="0"/>
        <w:jc w:val="both"/>
      </w:pPr>
      <w:r>
        <w:t>«Зимний лес» (интегрированная НОД в младшей группе) – Щелкачева Е.А.</w:t>
      </w:r>
    </w:p>
    <w:p w:rsidR="0056019D" w:rsidRDefault="0056019D" w:rsidP="00D8394C">
      <w:pPr>
        <w:ind w:left="90"/>
        <w:jc w:val="both"/>
      </w:pPr>
      <w:r w:rsidRPr="0056019D">
        <w:rPr>
          <w:b/>
          <w:i/>
        </w:rPr>
        <w:t>Проекты.</w:t>
      </w:r>
      <w:r>
        <w:t xml:space="preserve"> </w:t>
      </w:r>
      <w:r w:rsidR="00D8394C" w:rsidRPr="0045496A">
        <w:t xml:space="preserve">Одной из форм повышения профессионального мастерства педагогов является обмен педагогического опыта. Трансляция передового педагогического опыта в ДОУ осуществляется в рамках презентации проектов. Были представлены </w:t>
      </w:r>
      <w:r>
        <w:t>следующие проекты:</w:t>
      </w:r>
    </w:p>
    <w:p w:rsidR="0056019D" w:rsidRDefault="0056019D" w:rsidP="00D8394C">
      <w:pPr>
        <w:ind w:left="90"/>
        <w:jc w:val="both"/>
      </w:pPr>
      <w:r>
        <w:t xml:space="preserve">«Мир сказок </w:t>
      </w:r>
      <w:proofErr w:type="spellStart"/>
      <w:r>
        <w:t>В.Г.Сутеева</w:t>
      </w:r>
      <w:proofErr w:type="spellEnd"/>
      <w:r>
        <w:t>»</w:t>
      </w:r>
    </w:p>
    <w:p w:rsidR="0056019D" w:rsidRDefault="0056019D" w:rsidP="00D8394C">
      <w:pPr>
        <w:ind w:left="90"/>
        <w:jc w:val="both"/>
      </w:pPr>
      <w:r>
        <w:t xml:space="preserve">«Мы и космос» </w:t>
      </w:r>
    </w:p>
    <w:p w:rsidR="0056019D" w:rsidRDefault="0012332D" w:rsidP="00D8394C">
      <w:pPr>
        <w:ind w:left="90"/>
        <w:jc w:val="both"/>
      </w:pPr>
      <w:r>
        <w:t>«Этих лет не смолкнет с</w:t>
      </w:r>
      <w:r w:rsidR="0056019D">
        <w:t>лава»</w:t>
      </w:r>
    </w:p>
    <w:p w:rsidR="0056019D" w:rsidRDefault="0056019D" w:rsidP="00D8394C">
      <w:pPr>
        <w:ind w:left="90"/>
        <w:jc w:val="both"/>
      </w:pPr>
      <w:r>
        <w:t>«Моя семья»</w:t>
      </w:r>
    </w:p>
    <w:p w:rsidR="0056019D" w:rsidRDefault="0056019D" w:rsidP="00D8394C">
      <w:pPr>
        <w:ind w:left="90"/>
        <w:jc w:val="both"/>
      </w:pPr>
      <w:r>
        <w:t>«Праздник Пасха»</w:t>
      </w:r>
    </w:p>
    <w:p w:rsidR="0056019D" w:rsidRDefault="0056019D" w:rsidP="00D8394C">
      <w:pPr>
        <w:ind w:left="90"/>
        <w:jc w:val="both"/>
      </w:pPr>
      <w:r>
        <w:t>«Каши очень нам нужны – каши все для нас важны»</w:t>
      </w:r>
    </w:p>
    <w:p w:rsidR="0056019D" w:rsidRDefault="0056019D" w:rsidP="00D8394C">
      <w:pPr>
        <w:ind w:left="90"/>
        <w:jc w:val="both"/>
      </w:pPr>
      <w:r>
        <w:t>«Природные зоны России. Арктика, тундра»</w:t>
      </w:r>
    </w:p>
    <w:p w:rsidR="0056019D" w:rsidRDefault="0056019D" w:rsidP="00D8394C">
      <w:pPr>
        <w:ind w:left="90"/>
        <w:jc w:val="both"/>
      </w:pPr>
      <w:r>
        <w:t>«День матери»</w:t>
      </w:r>
    </w:p>
    <w:p w:rsidR="0056019D" w:rsidRDefault="00C066B2" w:rsidP="002F0166">
      <w:pPr>
        <w:ind w:left="-567"/>
        <w:jc w:val="both"/>
      </w:pPr>
      <w:r w:rsidRPr="0056019D">
        <w:rPr>
          <w:noProof/>
        </w:rPr>
        <w:drawing>
          <wp:inline distT="0" distB="0" distL="0" distR="0" wp14:anchorId="25DE53A9" wp14:editId="5D3C3BE1">
            <wp:extent cx="2101761" cy="1576705"/>
            <wp:effectExtent l="0" t="0" r="0" b="4445"/>
            <wp:docPr id="6" name="Рисунок 6" descr="D:\фото\2 группа\DSC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 группа\DSC003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58" cy="159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19D">
        <w:rPr>
          <w:noProof/>
        </w:rPr>
        <w:drawing>
          <wp:inline distT="0" distB="0" distL="0" distR="0" wp14:anchorId="47B11F3A" wp14:editId="7107D626">
            <wp:extent cx="2141543" cy="1606550"/>
            <wp:effectExtent l="0" t="0" r="0" b="0"/>
            <wp:docPr id="20" name="Рисунок 20" descr="D:\фото\2 группа\группа №2\DSC09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 группа\группа №2\DSC093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11" cy="161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19D">
        <w:rPr>
          <w:noProof/>
        </w:rPr>
        <w:drawing>
          <wp:inline distT="0" distB="0" distL="0" distR="0" wp14:anchorId="340D35DD" wp14:editId="79D82C15">
            <wp:extent cx="2123440" cy="1592967"/>
            <wp:effectExtent l="0" t="0" r="0" b="7620"/>
            <wp:docPr id="21" name="Рисунок 21" descr="D:\фото\3 группа\DSC0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3 группа\DSC002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63" cy="160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94C" w:rsidRPr="0045496A" w:rsidRDefault="00D8394C" w:rsidP="00D8394C">
      <w:pPr>
        <w:ind w:left="90"/>
        <w:jc w:val="both"/>
      </w:pPr>
      <w:r w:rsidRPr="0045496A">
        <w:lastRenderedPageBreak/>
        <w:t>Да</w:t>
      </w:r>
      <w:r w:rsidR="00C508D5">
        <w:t>нные работы можно рассматривать</w:t>
      </w:r>
      <w:r w:rsidRPr="0045496A">
        <w:t xml:space="preserve"> как инновационные педагогические технологии, элементы которых используют педагоги нашего ДОУ.</w:t>
      </w:r>
    </w:p>
    <w:p w:rsidR="00D8394C" w:rsidRPr="0045496A" w:rsidRDefault="00C508D5" w:rsidP="00D8394C">
      <w:pPr>
        <w:ind w:left="90"/>
        <w:jc w:val="both"/>
        <w:rPr>
          <w:b/>
          <w:i/>
          <w:u w:val="single"/>
        </w:rPr>
      </w:pPr>
      <w:r>
        <w:t>Для выявления проблем</w:t>
      </w:r>
      <w:r w:rsidR="00D8394C" w:rsidRPr="0045496A">
        <w:t xml:space="preserve"> в раб</w:t>
      </w:r>
      <w:r>
        <w:t xml:space="preserve">оте воспитателей и </w:t>
      </w:r>
      <w:r w:rsidR="002F0166">
        <w:t>специалистов,</w:t>
      </w:r>
      <w:r w:rsidR="00D8394C" w:rsidRPr="0045496A">
        <w:t xml:space="preserve"> и своевременной коррекции </w:t>
      </w:r>
      <w:proofErr w:type="spellStart"/>
      <w:r w:rsidR="00D8394C" w:rsidRPr="0045496A">
        <w:t>воспитательно</w:t>
      </w:r>
      <w:proofErr w:type="spellEnd"/>
      <w:r w:rsidR="00D8394C" w:rsidRPr="0045496A">
        <w:t>-образовательной работы в ДОУ</w:t>
      </w:r>
      <w:r>
        <w:t>,</w:t>
      </w:r>
      <w:r w:rsidR="00D8394C" w:rsidRPr="0045496A">
        <w:t xml:space="preserve"> методической службой использовались разные виды </w:t>
      </w:r>
      <w:r w:rsidR="00D8394C" w:rsidRPr="0045496A">
        <w:rPr>
          <w:b/>
          <w:i/>
          <w:u w:val="single"/>
        </w:rPr>
        <w:t>контроля.</w:t>
      </w:r>
    </w:p>
    <w:p w:rsidR="00D8394C" w:rsidRPr="0045496A" w:rsidRDefault="00D8394C" w:rsidP="00D8394C">
      <w:pPr>
        <w:jc w:val="both"/>
        <w:rPr>
          <w:b/>
        </w:rPr>
      </w:pPr>
      <w:r w:rsidRPr="0045496A">
        <w:rPr>
          <w:b/>
        </w:rPr>
        <w:t>ТЕМАТИЧЕСКИЙ КОНТРОЛЬ</w:t>
      </w:r>
    </w:p>
    <w:p w:rsidR="00D8394C" w:rsidRPr="0045496A" w:rsidRDefault="00D8394C" w:rsidP="00D8394C">
      <w:pPr>
        <w:jc w:val="both"/>
      </w:pPr>
      <w:r w:rsidRPr="0045496A">
        <w:t>ТЕМА: «Готовн</w:t>
      </w:r>
      <w:r w:rsidR="00786CB2">
        <w:t>ость детского сада к новому 2014-2015</w:t>
      </w:r>
      <w:r w:rsidRPr="0045496A">
        <w:t xml:space="preserve"> учебному году» (все группы)</w:t>
      </w:r>
    </w:p>
    <w:p w:rsidR="00D8394C" w:rsidRPr="0045496A" w:rsidRDefault="00D8394C" w:rsidP="00D8394C">
      <w:pPr>
        <w:jc w:val="both"/>
      </w:pPr>
      <w:r w:rsidRPr="0045496A">
        <w:t>ТЕМА: «</w:t>
      </w:r>
      <w:r w:rsidR="001166A4">
        <w:t>Нетрадиционные формы работы с родителями</w:t>
      </w:r>
      <w:r w:rsidRPr="0045496A">
        <w:t>»</w:t>
      </w:r>
    </w:p>
    <w:p w:rsidR="00D8394C" w:rsidRPr="0045496A" w:rsidRDefault="00D8394C" w:rsidP="00D8394C">
      <w:pPr>
        <w:jc w:val="both"/>
      </w:pPr>
      <w:r w:rsidRPr="0045496A">
        <w:t>ТЕМА: «Анализ предметно-развивающей среды в группах по разделу «Развитие игровой деятельности»</w:t>
      </w:r>
    </w:p>
    <w:p w:rsidR="00D8394C" w:rsidRPr="0045496A" w:rsidRDefault="00D8394C" w:rsidP="00D8394C">
      <w:pPr>
        <w:jc w:val="both"/>
      </w:pPr>
      <w:r w:rsidRPr="0045496A">
        <w:rPr>
          <w:b/>
        </w:rPr>
        <w:t>ОПЕРАТИВНЫЙ КОНТРОЛЬ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</w:pPr>
      <w:r w:rsidRPr="0045496A">
        <w:t>оформление родительских уголков;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</w:pPr>
      <w:r w:rsidRPr="0045496A">
        <w:t>оснащение групп мебелью в соответствии с ростом детей;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</w:pPr>
      <w:r w:rsidRPr="0045496A">
        <w:t>санитарное состояние групп;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</w:pPr>
      <w:r w:rsidRPr="0045496A">
        <w:t>охрана жизни и здоровья;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</w:pPr>
      <w:r w:rsidRPr="0045496A">
        <w:t>развивающая среда групп;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</w:pPr>
      <w:r w:rsidRPr="0045496A">
        <w:t>своевременность оплаты за детский сад;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</w:pPr>
      <w:r w:rsidRPr="0045496A">
        <w:t>проведение групповых собраний;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</w:pPr>
      <w:r w:rsidRPr="0045496A">
        <w:t>качественное ведение документации;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</w:pPr>
      <w:r w:rsidRPr="0045496A">
        <w:t>готовность воспитателей к занятиям;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</w:pPr>
      <w:r w:rsidRPr="0045496A">
        <w:t>санитарное состояние детского сада;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</w:pPr>
      <w:r w:rsidRPr="0045496A">
        <w:t>проведение закаливающих мероприятий;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</w:pPr>
      <w:r w:rsidRPr="0045496A">
        <w:t>проверка нормы питания в группах;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</w:pPr>
      <w:r w:rsidRPr="0045496A">
        <w:t>продолжительность прогулок;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</w:pPr>
      <w:r w:rsidRPr="0045496A">
        <w:t>организация трудовой деятельности в уголке природы;</w:t>
      </w:r>
    </w:p>
    <w:p w:rsidR="00D8394C" w:rsidRPr="0045496A" w:rsidRDefault="00D8394C" w:rsidP="00D8394C">
      <w:pPr>
        <w:ind w:firstLine="284"/>
        <w:jc w:val="both"/>
      </w:pPr>
      <w:r w:rsidRPr="0045496A">
        <w:t>Для каждого вида контроля старшим воспитателем собиралась и анализировалась разнообразная информация, по результатам контроля составлялась справка, вырабатывались рекомендации, определялись пути исправления недостатков; исполнение рекомендаций проверялось.</w:t>
      </w:r>
    </w:p>
    <w:p w:rsidR="00D8394C" w:rsidRPr="0045496A" w:rsidRDefault="00D8394C" w:rsidP="00D8394C">
      <w:pPr>
        <w:ind w:firstLine="284"/>
        <w:jc w:val="both"/>
      </w:pPr>
      <w:r w:rsidRPr="0045496A">
        <w:t xml:space="preserve">Укрепление </w:t>
      </w:r>
      <w:r w:rsidRPr="0045496A">
        <w:rPr>
          <w:b/>
          <w:i/>
        </w:rPr>
        <w:t>сотрудничества детского сада и школы</w:t>
      </w:r>
      <w:r w:rsidRPr="0045496A">
        <w:t>, как одного из условий обеспечения преемственности дошкольного и начального обучения. Для реализации этой задачи, согласно составленному плану, была проведена следующая работа: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</w:pPr>
      <w:r w:rsidRPr="0045496A">
        <w:t>Посещение воспитателями подготовительных к школе групп открытых уроков;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</w:pPr>
      <w:r w:rsidRPr="0045496A">
        <w:t>Участие</w:t>
      </w:r>
      <w:r w:rsidR="001166A4">
        <w:t xml:space="preserve"> педагогов начальных классов</w:t>
      </w:r>
      <w:r w:rsidRPr="0045496A">
        <w:t xml:space="preserve"> в родительских собраниях;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</w:pPr>
      <w:r w:rsidRPr="0045496A">
        <w:t>Проведение совместного Дня здоровья;</w:t>
      </w:r>
    </w:p>
    <w:p w:rsidR="00D8394C" w:rsidRPr="0045496A" w:rsidRDefault="00D8394C" w:rsidP="00770579">
      <w:pPr>
        <w:pStyle w:val="af4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</w:pPr>
      <w:r w:rsidRPr="0045496A">
        <w:t>Экскурсии по школе.</w:t>
      </w:r>
    </w:p>
    <w:p w:rsidR="00D8394C" w:rsidRPr="0045496A" w:rsidRDefault="00D8394C" w:rsidP="00B36C65">
      <w:pPr>
        <w:ind w:firstLine="360"/>
        <w:jc w:val="both"/>
        <w:rPr>
          <w:b/>
          <w:i/>
        </w:rPr>
      </w:pPr>
      <w:r w:rsidRPr="0045496A">
        <w:t xml:space="preserve">Итогом работы всего педагогического коллектива можно считать </w:t>
      </w:r>
      <w:r w:rsidRPr="0045496A">
        <w:rPr>
          <w:b/>
          <w:i/>
        </w:rPr>
        <w:t>качественный анализ уровня подготовки детей к обучению в школе, уровень развития детей и соответствие возрастной норме, уровень адаптивности детей к детскому саду.</w:t>
      </w:r>
    </w:p>
    <w:p w:rsidR="008C7A74" w:rsidRDefault="008C7A74" w:rsidP="00B540E4">
      <w:pPr>
        <w:jc w:val="both"/>
      </w:pPr>
    </w:p>
    <w:p w:rsidR="00401048" w:rsidRDefault="00401048" w:rsidP="00B540E4">
      <w:pPr>
        <w:jc w:val="both"/>
      </w:pPr>
    </w:p>
    <w:p w:rsidR="00B36C65" w:rsidRPr="00B36C65" w:rsidRDefault="00B36C65" w:rsidP="00B36C65">
      <w:pPr>
        <w:spacing w:after="60"/>
        <w:jc w:val="both"/>
        <w:rPr>
          <w:b/>
          <w:color w:val="632423" w:themeColor="accent2" w:themeShade="80"/>
          <w:sz w:val="28"/>
          <w:szCs w:val="28"/>
          <w:u w:val="single"/>
        </w:rPr>
      </w:pPr>
      <w:r w:rsidRPr="00B36C65">
        <w:rPr>
          <w:b/>
          <w:color w:val="632423" w:themeColor="accent2" w:themeShade="80"/>
          <w:sz w:val="28"/>
          <w:szCs w:val="28"/>
          <w:u w:val="single"/>
        </w:rPr>
        <w:t xml:space="preserve">4.3. Результаты оздоровительной работы </w:t>
      </w:r>
    </w:p>
    <w:p w:rsidR="00B36C65" w:rsidRPr="00B36C65" w:rsidRDefault="00B36C65" w:rsidP="00B36C65">
      <w:pPr>
        <w:spacing w:after="60"/>
        <w:jc w:val="both"/>
        <w:rPr>
          <w:b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FF"/>
        <w:tblLook w:val="01E0" w:firstRow="1" w:lastRow="1" w:firstColumn="1" w:lastColumn="1" w:noHBand="0" w:noVBand="0"/>
      </w:tblPr>
      <w:tblGrid>
        <w:gridCol w:w="4924"/>
        <w:gridCol w:w="2319"/>
        <w:gridCol w:w="2243"/>
      </w:tblGrid>
      <w:tr w:rsidR="00B36C65" w:rsidRPr="00B36C65" w:rsidTr="00B36C65">
        <w:tc>
          <w:tcPr>
            <w:tcW w:w="4924" w:type="dxa"/>
            <w:shd w:val="clear" w:color="auto" w:fill="E5B8B7"/>
          </w:tcPr>
          <w:p w:rsidR="00B36C65" w:rsidRPr="00C508D5" w:rsidRDefault="00B36C65" w:rsidP="002833CC">
            <w:pPr>
              <w:jc w:val="center"/>
              <w:rPr>
                <w:b/>
              </w:rPr>
            </w:pPr>
            <w:r w:rsidRPr="00C508D5">
              <w:rPr>
                <w:b/>
              </w:rPr>
              <w:t xml:space="preserve">Параметры </w:t>
            </w:r>
          </w:p>
        </w:tc>
        <w:tc>
          <w:tcPr>
            <w:tcW w:w="2319" w:type="dxa"/>
            <w:shd w:val="clear" w:color="auto" w:fill="E5B8B7"/>
          </w:tcPr>
          <w:p w:rsidR="00B36C65" w:rsidRPr="00C508D5" w:rsidRDefault="00C508D5" w:rsidP="002833CC">
            <w:pPr>
              <w:jc w:val="center"/>
              <w:rPr>
                <w:b/>
              </w:rPr>
            </w:pPr>
            <w:r>
              <w:rPr>
                <w:b/>
              </w:rPr>
              <w:t>2014</w:t>
            </w:r>
            <w:r w:rsidR="00B36C65" w:rsidRPr="00C508D5">
              <w:rPr>
                <w:b/>
              </w:rPr>
              <w:t xml:space="preserve"> г.</w:t>
            </w:r>
          </w:p>
        </w:tc>
        <w:tc>
          <w:tcPr>
            <w:tcW w:w="2243" w:type="dxa"/>
            <w:shd w:val="clear" w:color="auto" w:fill="E5B8B7"/>
          </w:tcPr>
          <w:p w:rsidR="00B36C65" w:rsidRPr="00C508D5" w:rsidRDefault="00C508D5" w:rsidP="002833CC">
            <w:pPr>
              <w:jc w:val="center"/>
              <w:rPr>
                <w:b/>
              </w:rPr>
            </w:pPr>
            <w:r>
              <w:rPr>
                <w:b/>
              </w:rPr>
              <w:t>2015</w:t>
            </w:r>
            <w:r w:rsidR="00B36C65" w:rsidRPr="00C508D5">
              <w:rPr>
                <w:b/>
              </w:rPr>
              <w:t xml:space="preserve"> г.</w:t>
            </w:r>
          </w:p>
        </w:tc>
      </w:tr>
      <w:tr w:rsidR="00B36C65" w:rsidRPr="00B36C65" w:rsidTr="00B36C65">
        <w:tc>
          <w:tcPr>
            <w:tcW w:w="4924" w:type="dxa"/>
            <w:shd w:val="clear" w:color="auto" w:fill="auto"/>
          </w:tcPr>
          <w:p w:rsidR="00B36C65" w:rsidRPr="00C508D5" w:rsidRDefault="003A27B6" w:rsidP="002833CC">
            <w:pPr>
              <w:jc w:val="both"/>
            </w:pPr>
            <w:r>
              <w:t>Число случаев заболеваемости на 1 ребенка</w:t>
            </w:r>
          </w:p>
        </w:tc>
        <w:tc>
          <w:tcPr>
            <w:tcW w:w="2319" w:type="dxa"/>
            <w:shd w:val="clear" w:color="auto" w:fill="auto"/>
          </w:tcPr>
          <w:p w:rsidR="00B36C65" w:rsidRPr="00B36C65" w:rsidRDefault="003A27B6" w:rsidP="002833CC">
            <w:pPr>
              <w:jc w:val="center"/>
              <w:rPr>
                <w:color w:val="FF0000"/>
              </w:rPr>
            </w:pPr>
            <w:r w:rsidRPr="003A27B6">
              <w:t>3,3</w:t>
            </w:r>
          </w:p>
        </w:tc>
        <w:tc>
          <w:tcPr>
            <w:tcW w:w="2243" w:type="dxa"/>
            <w:shd w:val="clear" w:color="auto" w:fill="auto"/>
          </w:tcPr>
          <w:p w:rsidR="00B36C65" w:rsidRPr="00EC5CAD" w:rsidRDefault="00EC5CAD" w:rsidP="002833CC">
            <w:pPr>
              <w:jc w:val="center"/>
            </w:pPr>
            <w:r w:rsidRPr="00EC5CAD">
              <w:t>1,6</w:t>
            </w:r>
          </w:p>
        </w:tc>
      </w:tr>
      <w:tr w:rsidR="00B36C65" w:rsidRPr="00B36C65" w:rsidTr="00B36C65">
        <w:tc>
          <w:tcPr>
            <w:tcW w:w="4924" w:type="dxa"/>
            <w:shd w:val="clear" w:color="auto" w:fill="auto"/>
          </w:tcPr>
          <w:p w:rsidR="00B36C65" w:rsidRPr="00C508D5" w:rsidRDefault="00B36C65" w:rsidP="002833CC">
            <w:pPr>
              <w:jc w:val="both"/>
            </w:pPr>
            <w:r w:rsidRPr="00C508D5">
              <w:t>Посещаемость на 1 ребенка за месяц.</w:t>
            </w:r>
          </w:p>
        </w:tc>
        <w:tc>
          <w:tcPr>
            <w:tcW w:w="2319" w:type="dxa"/>
            <w:shd w:val="clear" w:color="auto" w:fill="auto"/>
          </w:tcPr>
          <w:p w:rsidR="00B36C65" w:rsidRPr="00B36C65" w:rsidRDefault="003A27B6" w:rsidP="002833CC">
            <w:pPr>
              <w:jc w:val="center"/>
              <w:rPr>
                <w:color w:val="FF0000"/>
              </w:rPr>
            </w:pPr>
            <w:r w:rsidRPr="003A27B6">
              <w:t>12,1</w:t>
            </w:r>
          </w:p>
        </w:tc>
        <w:tc>
          <w:tcPr>
            <w:tcW w:w="2243" w:type="dxa"/>
            <w:shd w:val="clear" w:color="auto" w:fill="auto"/>
          </w:tcPr>
          <w:p w:rsidR="00B36C65" w:rsidRPr="00EC5CAD" w:rsidRDefault="00EC5CAD" w:rsidP="002833CC">
            <w:pPr>
              <w:jc w:val="center"/>
            </w:pPr>
            <w:r w:rsidRPr="00EC5CAD">
              <w:t>13,3</w:t>
            </w:r>
          </w:p>
        </w:tc>
      </w:tr>
      <w:tr w:rsidR="00B36C65" w:rsidRPr="00B36C65" w:rsidTr="00B36C65">
        <w:tc>
          <w:tcPr>
            <w:tcW w:w="4924" w:type="dxa"/>
            <w:shd w:val="clear" w:color="auto" w:fill="auto"/>
          </w:tcPr>
          <w:p w:rsidR="00B36C65" w:rsidRPr="00C508D5" w:rsidRDefault="00B36C65" w:rsidP="002833CC">
            <w:pPr>
              <w:jc w:val="both"/>
            </w:pPr>
            <w:proofErr w:type="spellStart"/>
            <w:r w:rsidRPr="00C508D5">
              <w:t>Неболеющие</w:t>
            </w:r>
            <w:proofErr w:type="spellEnd"/>
            <w:r w:rsidRPr="00C508D5">
              <w:t xml:space="preserve"> дети</w:t>
            </w:r>
          </w:p>
        </w:tc>
        <w:tc>
          <w:tcPr>
            <w:tcW w:w="2319" w:type="dxa"/>
            <w:shd w:val="clear" w:color="auto" w:fill="auto"/>
          </w:tcPr>
          <w:p w:rsidR="00B36C65" w:rsidRPr="00B36C65" w:rsidRDefault="003A27B6" w:rsidP="002833CC">
            <w:pPr>
              <w:jc w:val="center"/>
              <w:rPr>
                <w:color w:val="FF0000"/>
              </w:rPr>
            </w:pPr>
            <w:r w:rsidRPr="003A27B6">
              <w:t>15</w:t>
            </w:r>
          </w:p>
        </w:tc>
        <w:tc>
          <w:tcPr>
            <w:tcW w:w="2243" w:type="dxa"/>
            <w:shd w:val="clear" w:color="auto" w:fill="auto"/>
          </w:tcPr>
          <w:p w:rsidR="00B36C65" w:rsidRPr="00EC5CAD" w:rsidRDefault="00EC5CAD" w:rsidP="002833CC">
            <w:pPr>
              <w:jc w:val="center"/>
            </w:pPr>
            <w:r w:rsidRPr="00EC5CAD">
              <w:t>17</w:t>
            </w:r>
          </w:p>
        </w:tc>
      </w:tr>
    </w:tbl>
    <w:p w:rsidR="00EC5CAD" w:rsidRDefault="00EC5CAD" w:rsidP="00B36C65">
      <w:pPr>
        <w:jc w:val="both"/>
        <w:rPr>
          <w:color w:val="FF0000"/>
        </w:rPr>
      </w:pPr>
    </w:p>
    <w:p w:rsidR="00401048" w:rsidRDefault="00401048" w:rsidP="00B36C65">
      <w:pPr>
        <w:jc w:val="both"/>
        <w:rPr>
          <w:color w:val="FF0000"/>
        </w:rPr>
      </w:pPr>
    </w:p>
    <w:p w:rsidR="00401048" w:rsidRDefault="00401048" w:rsidP="00B36C65">
      <w:pPr>
        <w:jc w:val="both"/>
        <w:rPr>
          <w:color w:val="FF0000"/>
        </w:rPr>
      </w:pPr>
    </w:p>
    <w:p w:rsidR="00401048" w:rsidRDefault="00401048" w:rsidP="00B36C65">
      <w:pPr>
        <w:jc w:val="both"/>
        <w:rPr>
          <w:color w:val="FF0000"/>
        </w:rPr>
      </w:pPr>
    </w:p>
    <w:p w:rsidR="00B36C65" w:rsidRPr="00EC5CAD" w:rsidRDefault="00B36C65" w:rsidP="00B36C65">
      <w:pPr>
        <w:jc w:val="both"/>
      </w:pPr>
      <w:r w:rsidRPr="00EC5CAD">
        <w:t>Анализ групп здоровья детей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3"/>
        <w:gridCol w:w="2529"/>
        <w:gridCol w:w="2214"/>
      </w:tblGrid>
      <w:tr w:rsidR="00EC5CAD" w:rsidRPr="00EC5CAD" w:rsidTr="002833CC">
        <w:tc>
          <w:tcPr>
            <w:tcW w:w="4786" w:type="dxa"/>
            <w:shd w:val="clear" w:color="auto" w:fill="E5B8B7"/>
            <w:vAlign w:val="center"/>
          </w:tcPr>
          <w:p w:rsidR="00B36C65" w:rsidRPr="00EC5CAD" w:rsidRDefault="00B36C65" w:rsidP="002833CC">
            <w:pPr>
              <w:jc w:val="center"/>
            </w:pPr>
            <w:r w:rsidRPr="00EC5CAD">
              <w:t>Группы здоровья</w:t>
            </w:r>
          </w:p>
        </w:tc>
        <w:tc>
          <w:tcPr>
            <w:tcW w:w="2552" w:type="dxa"/>
            <w:shd w:val="clear" w:color="auto" w:fill="E5B8B7"/>
            <w:vAlign w:val="center"/>
          </w:tcPr>
          <w:p w:rsidR="00B36C65" w:rsidRPr="00EC5CAD" w:rsidRDefault="00D00769" w:rsidP="002833CC">
            <w:pPr>
              <w:jc w:val="center"/>
            </w:pPr>
            <w:r w:rsidRPr="00EC5CAD">
              <w:t>2014</w:t>
            </w:r>
          </w:p>
        </w:tc>
        <w:tc>
          <w:tcPr>
            <w:tcW w:w="2233" w:type="dxa"/>
            <w:shd w:val="clear" w:color="auto" w:fill="E5B8B7"/>
            <w:vAlign w:val="center"/>
          </w:tcPr>
          <w:p w:rsidR="00B36C65" w:rsidRPr="00EC5CAD" w:rsidRDefault="00D00769" w:rsidP="002833CC">
            <w:pPr>
              <w:jc w:val="center"/>
            </w:pPr>
            <w:r w:rsidRPr="00EC5CAD">
              <w:t>2015</w:t>
            </w:r>
          </w:p>
        </w:tc>
      </w:tr>
      <w:tr w:rsidR="00EC5CAD" w:rsidRPr="00EC5CAD" w:rsidTr="002833CC">
        <w:tc>
          <w:tcPr>
            <w:tcW w:w="4786" w:type="dxa"/>
          </w:tcPr>
          <w:p w:rsidR="00B36C65" w:rsidRPr="00EC5CAD" w:rsidRDefault="00B36C65" w:rsidP="002833CC">
            <w:pPr>
              <w:jc w:val="both"/>
            </w:pPr>
            <w:r w:rsidRPr="00EC5CAD">
              <w:t>1 группа</w:t>
            </w:r>
          </w:p>
        </w:tc>
        <w:tc>
          <w:tcPr>
            <w:tcW w:w="2552" w:type="dxa"/>
            <w:vAlign w:val="center"/>
          </w:tcPr>
          <w:p w:rsidR="00B36C65" w:rsidRPr="00EC5CAD" w:rsidRDefault="00EC5CAD" w:rsidP="002833CC">
            <w:pPr>
              <w:jc w:val="center"/>
            </w:pPr>
            <w:r w:rsidRPr="00EC5CAD">
              <w:t>48</w:t>
            </w:r>
          </w:p>
        </w:tc>
        <w:tc>
          <w:tcPr>
            <w:tcW w:w="2233" w:type="dxa"/>
            <w:vAlign w:val="center"/>
          </w:tcPr>
          <w:p w:rsidR="00B36C65" w:rsidRPr="00EC5CAD" w:rsidRDefault="00EC5CAD" w:rsidP="002833CC">
            <w:pPr>
              <w:jc w:val="center"/>
            </w:pPr>
            <w:r w:rsidRPr="00EC5CAD">
              <w:t>54</w:t>
            </w:r>
          </w:p>
        </w:tc>
      </w:tr>
      <w:tr w:rsidR="00EC5CAD" w:rsidRPr="00EC5CAD" w:rsidTr="002833CC">
        <w:tc>
          <w:tcPr>
            <w:tcW w:w="4786" w:type="dxa"/>
          </w:tcPr>
          <w:p w:rsidR="00B36C65" w:rsidRPr="00EC5CAD" w:rsidRDefault="00B36C65" w:rsidP="002833CC">
            <w:pPr>
              <w:jc w:val="both"/>
            </w:pPr>
            <w:r w:rsidRPr="00EC5CAD">
              <w:t>2 группа</w:t>
            </w:r>
          </w:p>
        </w:tc>
        <w:tc>
          <w:tcPr>
            <w:tcW w:w="2552" w:type="dxa"/>
            <w:vAlign w:val="center"/>
          </w:tcPr>
          <w:p w:rsidR="00B36C65" w:rsidRPr="00EC5CAD" w:rsidRDefault="00EC5CAD" w:rsidP="002833CC">
            <w:pPr>
              <w:jc w:val="center"/>
            </w:pPr>
            <w:r w:rsidRPr="00EC5CAD">
              <w:t>60</w:t>
            </w:r>
          </w:p>
        </w:tc>
        <w:tc>
          <w:tcPr>
            <w:tcW w:w="2233" w:type="dxa"/>
            <w:vAlign w:val="center"/>
          </w:tcPr>
          <w:p w:rsidR="00B36C65" w:rsidRPr="00EC5CAD" w:rsidRDefault="00EC5CAD" w:rsidP="002833CC">
            <w:pPr>
              <w:jc w:val="center"/>
            </w:pPr>
            <w:r w:rsidRPr="00EC5CAD">
              <w:t>58</w:t>
            </w:r>
          </w:p>
        </w:tc>
      </w:tr>
      <w:tr w:rsidR="00EC5CAD" w:rsidRPr="00EC5CAD" w:rsidTr="002833CC">
        <w:tc>
          <w:tcPr>
            <w:tcW w:w="4786" w:type="dxa"/>
          </w:tcPr>
          <w:p w:rsidR="00B36C65" w:rsidRPr="00EC5CAD" w:rsidRDefault="00B36C65" w:rsidP="002833CC">
            <w:pPr>
              <w:jc w:val="both"/>
            </w:pPr>
            <w:r w:rsidRPr="00EC5CAD">
              <w:t>3 группа</w:t>
            </w:r>
          </w:p>
        </w:tc>
        <w:tc>
          <w:tcPr>
            <w:tcW w:w="2552" w:type="dxa"/>
            <w:vAlign w:val="center"/>
          </w:tcPr>
          <w:p w:rsidR="00B36C65" w:rsidRPr="00EC5CAD" w:rsidRDefault="00EC5CAD" w:rsidP="002833CC">
            <w:pPr>
              <w:jc w:val="center"/>
            </w:pPr>
            <w:r w:rsidRPr="00EC5CAD">
              <w:t>6</w:t>
            </w:r>
          </w:p>
        </w:tc>
        <w:tc>
          <w:tcPr>
            <w:tcW w:w="2233" w:type="dxa"/>
            <w:vAlign w:val="center"/>
          </w:tcPr>
          <w:p w:rsidR="00B36C65" w:rsidRPr="00EC5CAD" w:rsidRDefault="00EC5CAD" w:rsidP="002833CC">
            <w:pPr>
              <w:jc w:val="center"/>
            </w:pPr>
            <w:r w:rsidRPr="00EC5CAD">
              <w:t>6</w:t>
            </w:r>
          </w:p>
        </w:tc>
      </w:tr>
      <w:tr w:rsidR="00EC5CAD" w:rsidRPr="00EC5CAD" w:rsidTr="002833CC">
        <w:tc>
          <w:tcPr>
            <w:tcW w:w="4786" w:type="dxa"/>
          </w:tcPr>
          <w:p w:rsidR="00EC5CAD" w:rsidRPr="00EC5CAD" w:rsidRDefault="00EC5CAD" w:rsidP="002833CC">
            <w:pPr>
              <w:jc w:val="both"/>
            </w:pPr>
            <w:r w:rsidRPr="00EC5CAD">
              <w:t>4 группа</w:t>
            </w:r>
          </w:p>
        </w:tc>
        <w:tc>
          <w:tcPr>
            <w:tcW w:w="2552" w:type="dxa"/>
            <w:vAlign w:val="center"/>
          </w:tcPr>
          <w:p w:rsidR="00EC5CAD" w:rsidRPr="00EC5CAD" w:rsidRDefault="00EC5CAD" w:rsidP="002833CC">
            <w:pPr>
              <w:jc w:val="center"/>
            </w:pPr>
            <w:r w:rsidRPr="00EC5CAD">
              <w:t>1</w:t>
            </w:r>
          </w:p>
        </w:tc>
        <w:tc>
          <w:tcPr>
            <w:tcW w:w="2233" w:type="dxa"/>
            <w:vAlign w:val="center"/>
          </w:tcPr>
          <w:p w:rsidR="00EC5CAD" w:rsidRPr="00EC5CAD" w:rsidRDefault="00EC5CAD" w:rsidP="002833CC">
            <w:pPr>
              <w:jc w:val="center"/>
            </w:pPr>
            <w:r w:rsidRPr="00EC5CAD">
              <w:t>1</w:t>
            </w:r>
          </w:p>
        </w:tc>
      </w:tr>
      <w:tr w:rsidR="00EC5CAD" w:rsidRPr="00EC5CAD" w:rsidTr="002833CC">
        <w:tc>
          <w:tcPr>
            <w:tcW w:w="4786" w:type="dxa"/>
          </w:tcPr>
          <w:p w:rsidR="00B36C65" w:rsidRPr="00EC5CAD" w:rsidRDefault="00B36C65" w:rsidP="002833CC">
            <w:pPr>
              <w:jc w:val="both"/>
            </w:pPr>
            <w:r w:rsidRPr="00EC5CAD">
              <w:t>Дети-инвалиды</w:t>
            </w:r>
          </w:p>
        </w:tc>
        <w:tc>
          <w:tcPr>
            <w:tcW w:w="2552" w:type="dxa"/>
            <w:vAlign w:val="center"/>
          </w:tcPr>
          <w:p w:rsidR="00B36C65" w:rsidRPr="00EC5CAD" w:rsidRDefault="00EC5CAD" w:rsidP="002833CC">
            <w:pPr>
              <w:jc w:val="center"/>
            </w:pPr>
            <w:r w:rsidRPr="00EC5CAD">
              <w:t>2</w:t>
            </w:r>
          </w:p>
        </w:tc>
        <w:tc>
          <w:tcPr>
            <w:tcW w:w="2233" w:type="dxa"/>
            <w:vAlign w:val="center"/>
          </w:tcPr>
          <w:p w:rsidR="00B36C65" w:rsidRPr="00EC5CAD" w:rsidRDefault="00EC5CAD" w:rsidP="002833CC">
            <w:pPr>
              <w:jc w:val="center"/>
            </w:pPr>
            <w:r w:rsidRPr="00EC5CAD">
              <w:t>2</w:t>
            </w:r>
          </w:p>
        </w:tc>
      </w:tr>
    </w:tbl>
    <w:p w:rsidR="00B36C65" w:rsidRDefault="00B36C65" w:rsidP="00B36C65">
      <w:pPr>
        <w:spacing w:after="60"/>
        <w:jc w:val="both"/>
        <w:rPr>
          <w:b/>
          <w:sz w:val="28"/>
          <w:u w:val="single"/>
        </w:rPr>
      </w:pPr>
    </w:p>
    <w:p w:rsidR="00356716" w:rsidRPr="00EC5CAD" w:rsidRDefault="00356716" w:rsidP="00B36C65">
      <w:pPr>
        <w:spacing w:after="60"/>
        <w:jc w:val="both"/>
        <w:rPr>
          <w:b/>
          <w:sz w:val="28"/>
          <w:u w:val="single"/>
        </w:rPr>
      </w:pPr>
    </w:p>
    <w:p w:rsidR="00B36C65" w:rsidRPr="009A2F4A" w:rsidRDefault="00B36C65" w:rsidP="00B36C65">
      <w:pPr>
        <w:spacing w:after="60"/>
        <w:jc w:val="both"/>
        <w:rPr>
          <w:b/>
          <w:color w:val="632423" w:themeColor="accent2" w:themeShade="80"/>
          <w:sz w:val="28"/>
          <w:u w:val="single"/>
        </w:rPr>
      </w:pPr>
      <w:r w:rsidRPr="009A2F4A">
        <w:rPr>
          <w:b/>
          <w:color w:val="632423" w:themeColor="accent2" w:themeShade="80"/>
          <w:sz w:val="28"/>
          <w:u w:val="single"/>
        </w:rPr>
        <w:t>4.4. Образовательные результаты воспитанников:</w:t>
      </w:r>
    </w:p>
    <w:p w:rsidR="00B36C65" w:rsidRPr="009A2F4A" w:rsidRDefault="00B36C65" w:rsidP="00B36C65">
      <w:pPr>
        <w:jc w:val="both"/>
        <w:rPr>
          <w:color w:val="632423" w:themeColor="accent2" w:themeShade="8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4"/>
        <w:gridCol w:w="1891"/>
        <w:gridCol w:w="2870"/>
        <w:gridCol w:w="2871"/>
      </w:tblGrid>
      <w:tr w:rsidR="00B36C65" w:rsidRPr="009D1E34" w:rsidTr="002833CC">
        <w:trPr>
          <w:jc w:val="center"/>
        </w:trPr>
        <w:tc>
          <w:tcPr>
            <w:tcW w:w="1871" w:type="dxa"/>
            <w:shd w:val="clear" w:color="auto" w:fill="E5B8B7"/>
            <w:vAlign w:val="center"/>
          </w:tcPr>
          <w:p w:rsidR="00B36C65" w:rsidRPr="009D1E34" w:rsidRDefault="00B36C65" w:rsidP="002833CC">
            <w:pPr>
              <w:jc w:val="center"/>
            </w:pPr>
            <w:r w:rsidRPr="009D1E34">
              <w:t>Учебные годы</w:t>
            </w:r>
          </w:p>
        </w:tc>
        <w:tc>
          <w:tcPr>
            <w:tcW w:w="1917" w:type="dxa"/>
            <w:shd w:val="clear" w:color="auto" w:fill="E5B8B7"/>
          </w:tcPr>
          <w:p w:rsidR="00B36C65" w:rsidRPr="009D1E34" w:rsidRDefault="00B36C65" w:rsidP="002833CC">
            <w:pPr>
              <w:jc w:val="center"/>
            </w:pPr>
            <w:r w:rsidRPr="009D1E34">
              <w:t>Всего детей</w:t>
            </w:r>
          </w:p>
        </w:tc>
        <w:tc>
          <w:tcPr>
            <w:tcW w:w="2891" w:type="dxa"/>
            <w:shd w:val="clear" w:color="auto" w:fill="E5B8B7"/>
            <w:vAlign w:val="center"/>
          </w:tcPr>
          <w:p w:rsidR="00B36C65" w:rsidRPr="009D1E34" w:rsidRDefault="00B36C65" w:rsidP="002833CC">
            <w:pPr>
              <w:jc w:val="center"/>
            </w:pPr>
            <w:r w:rsidRPr="009D1E34">
              <w:t>Усвоили образовательную программу</w:t>
            </w:r>
          </w:p>
        </w:tc>
        <w:tc>
          <w:tcPr>
            <w:tcW w:w="2892" w:type="dxa"/>
            <w:shd w:val="clear" w:color="auto" w:fill="E5B8B7"/>
            <w:vAlign w:val="center"/>
          </w:tcPr>
          <w:p w:rsidR="00B36C65" w:rsidRPr="009D1E34" w:rsidRDefault="00356716" w:rsidP="00356716">
            <w:pPr>
              <w:jc w:val="center"/>
            </w:pPr>
            <w:r>
              <w:t>У</w:t>
            </w:r>
            <w:r w:rsidR="00B36C65" w:rsidRPr="009D1E34">
              <w:t>своили образовательную программу</w:t>
            </w:r>
            <w:r>
              <w:t xml:space="preserve"> не в полном объеме</w:t>
            </w:r>
          </w:p>
        </w:tc>
      </w:tr>
      <w:tr w:rsidR="00B36C65" w:rsidRPr="009D1E34" w:rsidTr="002833CC">
        <w:trPr>
          <w:jc w:val="center"/>
        </w:trPr>
        <w:tc>
          <w:tcPr>
            <w:tcW w:w="1871" w:type="dxa"/>
            <w:shd w:val="clear" w:color="auto" w:fill="auto"/>
            <w:vAlign w:val="center"/>
          </w:tcPr>
          <w:p w:rsidR="00B36C65" w:rsidRPr="009D1E34" w:rsidRDefault="00B36C65" w:rsidP="002833CC">
            <w:pPr>
              <w:jc w:val="center"/>
            </w:pPr>
            <w:r w:rsidRPr="009D1E34">
              <w:t>20</w:t>
            </w:r>
            <w:r>
              <w:t>13</w:t>
            </w:r>
            <w:r w:rsidRPr="009D1E34">
              <w:t>-201</w:t>
            </w:r>
            <w:r>
              <w:t>4</w:t>
            </w:r>
          </w:p>
        </w:tc>
        <w:tc>
          <w:tcPr>
            <w:tcW w:w="1917" w:type="dxa"/>
            <w:shd w:val="clear" w:color="auto" w:fill="auto"/>
          </w:tcPr>
          <w:p w:rsidR="00B36C65" w:rsidRPr="00AD1C64" w:rsidRDefault="00B36C65" w:rsidP="002833CC">
            <w:pPr>
              <w:jc w:val="center"/>
            </w:pPr>
            <w:r>
              <w:t>116</w:t>
            </w:r>
          </w:p>
        </w:tc>
        <w:tc>
          <w:tcPr>
            <w:tcW w:w="2891" w:type="dxa"/>
            <w:shd w:val="clear" w:color="auto" w:fill="auto"/>
            <w:vAlign w:val="center"/>
          </w:tcPr>
          <w:p w:rsidR="00B36C65" w:rsidRPr="00AD1C64" w:rsidRDefault="00B36C65" w:rsidP="002833CC">
            <w:pPr>
              <w:jc w:val="center"/>
            </w:pPr>
            <w:r w:rsidRPr="00AD1C64">
              <w:t>77 - 90%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B36C65" w:rsidRPr="00AD1C64" w:rsidRDefault="00B36C65" w:rsidP="002833CC">
            <w:pPr>
              <w:jc w:val="center"/>
            </w:pPr>
            <w:r w:rsidRPr="00AD1C64">
              <w:t>8 – 10%</w:t>
            </w:r>
          </w:p>
        </w:tc>
      </w:tr>
      <w:tr w:rsidR="00B36C65" w:rsidRPr="009D1E34" w:rsidTr="002833CC">
        <w:trPr>
          <w:jc w:val="center"/>
        </w:trPr>
        <w:tc>
          <w:tcPr>
            <w:tcW w:w="1871" w:type="dxa"/>
            <w:shd w:val="clear" w:color="auto" w:fill="auto"/>
            <w:vAlign w:val="center"/>
          </w:tcPr>
          <w:p w:rsidR="00B36C65" w:rsidRPr="009D1E34" w:rsidRDefault="00B36C65" w:rsidP="002833CC">
            <w:pPr>
              <w:jc w:val="center"/>
            </w:pPr>
            <w:r w:rsidRPr="009D1E34">
              <w:t>201</w:t>
            </w:r>
            <w:r>
              <w:t>4</w:t>
            </w:r>
            <w:r w:rsidRPr="009D1E34">
              <w:t>-201</w:t>
            </w:r>
            <w:r>
              <w:t>5</w:t>
            </w:r>
          </w:p>
        </w:tc>
        <w:tc>
          <w:tcPr>
            <w:tcW w:w="1917" w:type="dxa"/>
            <w:shd w:val="clear" w:color="auto" w:fill="auto"/>
          </w:tcPr>
          <w:p w:rsidR="00B36C65" w:rsidRPr="00AD1C64" w:rsidRDefault="00356716" w:rsidP="002833CC">
            <w:pPr>
              <w:jc w:val="center"/>
            </w:pPr>
            <w:r>
              <w:t>12</w:t>
            </w:r>
            <w:r w:rsidR="00B36C65">
              <w:t>2</w:t>
            </w:r>
          </w:p>
        </w:tc>
        <w:tc>
          <w:tcPr>
            <w:tcW w:w="2891" w:type="dxa"/>
            <w:shd w:val="clear" w:color="auto" w:fill="auto"/>
            <w:vAlign w:val="center"/>
          </w:tcPr>
          <w:p w:rsidR="00B36C65" w:rsidRPr="00AD1C64" w:rsidRDefault="00B36C65" w:rsidP="002833CC">
            <w:pPr>
              <w:jc w:val="center"/>
            </w:pPr>
            <w:r w:rsidRPr="00AD1C64">
              <w:t>79 – 90%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B36C65" w:rsidRPr="00AD1C64" w:rsidRDefault="00B36C65" w:rsidP="002833CC">
            <w:pPr>
              <w:jc w:val="center"/>
            </w:pPr>
            <w:r w:rsidRPr="00AD1C64">
              <w:t>9 – 10%</w:t>
            </w:r>
          </w:p>
        </w:tc>
      </w:tr>
    </w:tbl>
    <w:p w:rsidR="008C7A74" w:rsidRDefault="008C7A74" w:rsidP="008C7A74">
      <w:pPr>
        <w:jc w:val="right"/>
      </w:pPr>
    </w:p>
    <w:p w:rsidR="00356716" w:rsidRDefault="00356716" w:rsidP="008C7A74">
      <w:pPr>
        <w:jc w:val="right"/>
      </w:pPr>
    </w:p>
    <w:p w:rsidR="009A2F4A" w:rsidRPr="009A2F4A" w:rsidRDefault="009A2F4A" w:rsidP="009A2F4A">
      <w:pPr>
        <w:jc w:val="center"/>
        <w:rPr>
          <w:color w:val="632423" w:themeColor="accent2" w:themeShade="80"/>
          <w:sz w:val="28"/>
          <w:szCs w:val="28"/>
        </w:rPr>
      </w:pPr>
      <w:r w:rsidRPr="009A2F4A">
        <w:rPr>
          <w:color w:val="632423" w:themeColor="accent2" w:themeShade="80"/>
          <w:sz w:val="28"/>
          <w:szCs w:val="28"/>
        </w:rPr>
        <w:t>Анализ освоения программы</w:t>
      </w:r>
    </w:p>
    <w:p w:rsidR="009A2F4A" w:rsidRDefault="009A2F4A" w:rsidP="009A2F4A"/>
    <w:p w:rsidR="009A2F4A" w:rsidRDefault="009A2F4A" w:rsidP="009A2F4A">
      <w:pPr>
        <w:jc w:val="center"/>
      </w:pPr>
      <w:r w:rsidRPr="00AF20BB">
        <w:t>Подготовител</w:t>
      </w:r>
      <w:r>
        <w:t xml:space="preserve">ьная к школе группа </w:t>
      </w:r>
    </w:p>
    <w:p w:rsidR="002833CC" w:rsidRPr="00AF20BB" w:rsidRDefault="002833CC" w:rsidP="009A2F4A">
      <w:pPr>
        <w:jc w:val="center"/>
      </w:pPr>
    </w:p>
    <w:p w:rsidR="009A2F4A" w:rsidRDefault="002833CC" w:rsidP="002833CC">
      <w:pPr>
        <w:jc w:val="center"/>
      </w:pPr>
      <w:r>
        <w:rPr>
          <w:noProof/>
        </w:rPr>
        <w:drawing>
          <wp:inline distT="0" distB="0" distL="0" distR="0" wp14:anchorId="27E5DBD9" wp14:editId="382FD984">
            <wp:extent cx="5476875" cy="2686050"/>
            <wp:effectExtent l="0" t="0" r="9525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833CC" w:rsidRDefault="002833CC" w:rsidP="002833CC">
      <w:pPr>
        <w:jc w:val="center"/>
      </w:pPr>
    </w:p>
    <w:p w:rsidR="002833CC" w:rsidRDefault="002833CC" w:rsidP="002833CC">
      <w:pPr>
        <w:jc w:val="center"/>
      </w:pPr>
    </w:p>
    <w:p w:rsidR="00356716" w:rsidRDefault="00356716" w:rsidP="002833CC">
      <w:pPr>
        <w:jc w:val="center"/>
      </w:pPr>
    </w:p>
    <w:p w:rsidR="00356716" w:rsidRDefault="00356716" w:rsidP="002833CC">
      <w:pPr>
        <w:jc w:val="center"/>
      </w:pPr>
    </w:p>
    <w:p w:rsidR="00356716" w:rsidRDefault="00356716" w:rsidP="002833CC">
      <w:pPr>
        <w:jc w:val="center"/>
      </w:pPr>
    </w:p>
    <w:p w:rsidR="00356716" w:rsidRDefault="00356716" w:rsidP="002833CC">
      <w:pPr>
        <w:jc w:val="center"/>
      </w:pPr>
    </w:p>
    <w:p w:rsidR="00356716" w:rsidRDefault="00356716" w:rsidP="002833CC">
      <w:pPr>
        <w:jc w:val="center"/>
      </w:pPr>
    </w:p>
    <w:p w:rsidR="00356716" w:rsidRDefault="00356716" w:rsidP="002833CC">
      <w:pPr>
        <w:jc w:val="center"/>
      </w:pPr>
    </w:p>
    <w:p w:rsidR="00356716" w:rsidRDefault="00356716" w:rsidP="002833CC">
      <w:pPr>
        <w:jc w:val="center"/>
      </w:pPr>
    </w:p>
    <w:p w:rsidR="00356716" w:rsidRDefault="00356716" w:rsidP="002833CC">
      <w:pPr>
        <w:jc w:val="center"/>
      </w:pPr>
    </w:p>
    <w:p w:rsidR="00356716" w:rsidRDefault="00356716" w:rsidP="002833CC">
      <w:pPr>
        <w:jc w:val="center"/>
      </w:pPr>
    </w:p>
    <w:p w:rsidR="00356716" w:rsidRDefault="00356716" w:rsidP="002833CC">
      <w:pPr>
        <w:jc w:val="center"/>
      </w:pPr>
    </w:p>
    <w:p w:rsidR="009A2F4A" w:rsidRDefault="009A2F4A" w:rsidP="009A2F4A">
      <w:pPr>
        <w:jc w:val="center"/>
      </w:pPr>
      <w:r>
        <w:t>Старшая группа №2</w:t>
      </w:r>
    </w:p>
    <w:p w:rsidR="009A2F4A" w:rsidRDefault="009A2F4A" w:rsidP="009A2F4A">
      <w:pPr>
        <w:jc w:val="center"/>
      </w:pPr>
    </w:p>
    <w:p w:rsidR="00335A6D" w:rsidRDefault="009A2F4A" w:rsidP="00C066B2">
      <w:pPr>
        <w:jc w:val="center"/>
      </w:pPr>
      <w:r>
        <w:rPr>
          <w:noProof/>
        </w:rPr>
        <w:drawing>
          <wp:inline distT="0" distB="0" distL="0" distR="0">
            <wp:extent cx="5257800" cy="2600325"/>
            <wp:effectExtent l="0" t="0" r="0" b="9525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35A6D" w:rsidRDefault="00335A6D" w:rsidP="009A2F4A"/>
    <w:p w:rsidR="002F0166" w:rsidRDefault="002F0166" w:rsidP="009A2F4A">
      <w:pPr>
        <w:jc w:val="center"/>
      </w:pPr>
    </w:p>
    <w:p w:rsidR="00356716" w:rsidRDefault="00356716" w:rsidP="009A2F4A">
      <w:pPr>
        <w:jc w:val="center"/>
      </w:pPr>
    </w:p>
    <w:p w:rsidR="00356716" w:rsidRDefault="00356716" w:rsidP="009A2F4A">
      <w:pPr>
        <w:jc w:val="center"/>
      </w:pPr>
    </w:p>
    <w:p w:rsidR="00356716" w:rsidRDefault="00356716" w:rsidP="009A2F4A">
      <w:pPr>
        <w:jc w:val="center"/>
      </w:pPr>
    </w:p>
    <w:p w:rsidR="00356716" w:rsidRDefault="00356716" w:rsidP="009A2F4A">
      <w:pPr>
        <w:jc w:val="center"/>
      </w:pPr>
    </w:p>
    <w:p w:rsidR="009A2F4A" w:rsidRDefault="009A2F4A" w:rsidP="009A2F4A">
      <w:pPr>
        <w:jc w:val="center"/>
      </w:pPr>
      <w:r>
        <w:t>Старшая группа №6</w:t>
      </w:r>
    </w:p>
    <w:p w:rsidR="006860C2" w:rsidRDefault="006860C2" w:rsidP="009A2F4A">
      <w:pPr>
        <w:jc w:val="center"/>
      </w:pPr>
    </w:p>
    <w:p w:rsidR="009A2F4A" w:rsidRDefault="006860C2" w:rsidP="009A2F4A">
      <w:pPr>
        <w:jc w:val="center"/>
      </w:pPr>
      <w:r>
        <w:rPr>
          <w:noProof/>
        </w:rPr>
        <w:drawing>
          <wp:inline distT="0" distB="0" distL="0" distR="0" wp14:anchorId="4B95C90C" wp14:editId="4C4EB4F0">
            <wp:extent cx="5353050" cy="2219325"/>
            <wp:effectExtent l="0" t="0" r="0" b="9525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860C2" w:rsidRDefault="006860C2" w:rsidP="00C066B2"/>
    <w:p w:rsidR="00356716" w:rsidRDefault="00356716" w:rsidP="009A2F4A">
      <w:pPr>
        <w:jc w:val="center"/>
      </w:pPr>
    </w:p>
    <w:p w:rsidR="00356716" w:rsidRDefault="00356716" w:rsidP="009A2F4A">
      <w:pPr>
        <w:jc w:val="center"/>
      </w:pPr>
    </w:p>
    <w:p w:rsidR="00356716" w:rsidRDefault="00356716" w:rsidP="009A2F4A">
      <w:pPr>
        <w:jc w:val="center"/>
      </w:pPr>
    </w:p>
    <w:p w:rsidR="00356716" w:rsidRDefault="00356716" w:rsidP="009A2F4A">
      <w:pPr>
        <w:jc w:val="center"/>
      </w:pPr>
    </w:p>
    <w:p w:rsidR="00356716" w:rsidRDefault="00356716" w:rsidP="009A2F4A">
      <w:pPr>
        <w:jc w:val="center"/>
      </w:pPr>
    </w:p>
    <w:p w:rsidR="00356716" w:rsidRDefault="00356716" w:rsidP="009A2F4A">
      <w:pPr>
        <w:jc w:val="center"/>
      </w:pPr>
    </w:p>
    <w:p w:rsidR="00356716" w:rsidRDefault="00356716" w:rsidP="009A2F4A">
      <w:pPr>
        <w:jc w:val="center"/>
      </w:pPr>
    </w:p>
    <w:p w:rsidR="00356716" w:rsidRDefault="00356716" w:rsidP="009A2F4A">
      <w:pPr>
        <w:jc w:val="center"/>
      </w:pPr>
    </w:p>
    <w:p w:rsidR="00356716" w:rsidRDefault="00356716" w:rsidP="009A2F4A">
      <w:pPr>
        <w:jc w:val="center"/>
      </w:pPr>
    </w:p>
    <w:p w:rsidR="00356716" w:rsidRDefault="00356716" w:rsidP="009A2F4A">
      <w:pPr>
        <w:jc w:val="center"/>
      </w:pPr>
    </w:p>
    <w:p w:rsidR="00356716" w:rsidRDefault="00356716" w:rsidP="009A2F4A">
      <w:pPr>
        <w:jc w:val="center"/>
      </w:pPr>
    </w:p>
    <w:p w:rsidR="00356716" w:rsidRDefault="00356716" w:rsidP="009A2F4A">
      <w:pPr>
        <w:jc w:val="center"/>
      </w:pPr>
    </w:p>
    <w:p w:rsidR="00356716" w:rsidRDefault="00356716" w:rsidP="009A2F4A">
      <w:pPr>
        <w:jc w:val="center"/>
      </w:pPr>
    </w:p>
    <w:p w:rsidR="009A2F4A" w:rsidRDefault="009A2F4A" w:rsidP="009A2F4A">
      <w:pPr>
        <w:jc w:val="center"/>
      </w:pPr>
      <w:r>
        <w:t>Средняя группа</w:t>
      </w:r>
    </w:p>
    <w:p w:rsidR="00E73E1E" w:rsidRDefault="00E73E1E" w:rsidP="00C066B2"/>
    <w:p w:rsidR="00E73E1E" w:rsidRDefault="00E73E1E" w:rsidP="005E7C92"/>
    <w:p w:rsidR="00E73E1E" w:rsidRDefault="005E7C92" w:rsidP="009A2F4A">
      <w:pPr>
        <w:jc w:val="center"/>
      </w:pPr>
      <w:r>
        <w:rPr>
          <w:noProof/>
        </w:rPr>
        <w:drawing>
          <wp:inline distT="0" distB="0" distL="0" distR="0" wp14:anchorId="2B5DF5FB" wp14:editId="4EB25B40">
            <wp:extent cx="5610225" cy="2486025"/>
            <wp:effectExtent l="0" t="0" r="9525" b="95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E73E1E" w:rsidRDefault="00E73E1E" w:rsidP="009A2F4A">
      <w:pPr>
        <w:jc w:val="center"/>
      </w:pPr>
    </w:p>
    <w:p w:rsidR="006860C2" w:rsidRDefault="006860C2" w:rsidP="009A2F4A">
      <w:pPr>
        <w:jc w:val="center"/>
      </w:pPr>
    </w:p>
    <w:p w:rsidR="009A2F4A" w:rsidRDefault="009A2F4A" w:rsidP="009A2F4A">
      <w:pPr>
        <w:jc w:val="center"/>
      </w:pPr>
      <w:r>
        <w:t>Младшая группа</w:t>
      </w:r>
    </w:p>
    <w:p w:rsidR="00E73E1E" w:rsidRDefault="00E73E1E" w:rsidP="009A2F4A">
      <w:pPr>
        <w:jc w:val="center"/>
      </w:pPr>
    </w:p>
    <w:p w:rsidR="006860C2" w:rsidRPr="003E4A40" w:rsidRDefault="00E73E1E" w:rsidP="00335A6D">
      <w:pPr>
        <w:jc w:val="center"/>
        <w:rPr>
          <w:color w:val="FF0000"/>
        </w:rPr>
      </w:pPr>
      <w:r w:rsidRPr="003E4A40">
        <w:rPr>
          <w:noProof/>
          <w:color w:val="FF0000"/>
        </w:rPr>
        <w:drawing>
          <wp:inline distT="0" distB="0" distL="0" distR="0" wp14:anchorId="16FB2B31" wp14:editId="3CB4BD62">
            <wp:extent cx="5657850" cy="2390775"/>
            <wp:effectExtent l="0" t="0" r="0" b="9525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6860C2" w:rsidRPr="003B38F9" w:rsidRDefault="006860C2" w:rsidP="009A2F4A">
      <w:pPr>
        <w:jc w:val="center"/>
        <w:rPr>
          <w:color w:val="943634" w:themeColor="accent2" w:themeShade="BF"/>
        </w:rPr>
      </w:pPr>
    </w:p>
    <w:p w:rsidR="006860C2" w:rsidRDefault="006860C2" w:rsidP="006860C2">
      <w:pPr>
        <w:spacing w:after="60"/>
        <w:jc w:val="center"/>
        <w:rPr>
          <w:b/>
          <w:color w:val="C00000"/>
          <w:sz w:val="32"/>
          <w:szCs w:val="28"/>
        </w:rPr>
      </w:pPr>
      <w:r w:rsidRPr="00356716">
        <w:rPr>
          <w:b/>
          <w:color w:val="C00000"/>
          <w:sz w:val="32"/>
          <w:szCs w:val="28"/>
        </w:rPr>
        <w:t>Раздел 5. Кадровый потенциал</w:t>
      </w:r>
    </w:p>
    <w:p w:rsidR="00356716" w:rsidRPr="00356716" w:rsidRDefault="00356716" w:rsidP="006860C2">
      <w:pPr>
        <w:spacing w:after="60"/>
        <w:jc w:val="center"/>
        <w:rPr>
          <w:b/>
          <w:color w:val="C00000"/>
          <w:sz w:val="32"/>
          <w:szCs w:val="28"/>
        </w:rPr>
      </w:pPr>
    </w:p>
    <w:p w:rsidR="006860C2" w:rsidRPr="00356716" w:rsidRDefault="006860C2" w:rsidP="006860C2">
      <w:pPr>
        <w:spacing w:after="60"/>
        <w:jc w:val="both"/>
        <w:rPr>
          <w:b/>
          <w:color w:val="632423" w:themeColor="accent2" w:themeShade="80"/>
          <w:sz w:val="28"/>
          <w:szCs w:val="28"/>
          <w:u w:val="single"/>
        </w:rPr>
      </w:pPr>
      <w:r w:rsidRPr="00356716">
        <w:rPr>
          <w:b/>
          <w:color w:val="632423" w:themeColor="accent2" w:themeShade="80"/>
          <w:sz w:val="28"/>
          <w:szCs w:val="28"/>
          <w:u w:val="single"/>
        </w:rPr>
        <w:t>5.1. Количественный и качественный состав</w:t>
      </w:r>
    </w:p>
    <w:p w:rsidR="003B38F9" w:rsidRDefault="003E4A40" w:rsidP="006860C2">
      <w:pPr>
        <w:ind w:firstLine="142"/>
        <w:jc w:val="both"/>
      </w:pPr>
      <w:r>
        <w:t>Всего сотрудников – 35</w:t>
      </w:r>
      <w:r w:rsidR="003B38F9">
        <w:t xml:space="preserve"> человек</w:t>
      </w:r>
      <w:r>
        <w:t xml:space="preserve"> </w:t>
      </w:r>
    </w:p>
    <w:p w:rsidR="006860C2" w:rsidRPr="00DD589E" w:rsidRDefault="006860C2" w:rsidP="006860C2">
      <w:pPr>
        <w:ind w:firstLine="142"/>
        <w:jc w:val="both"/>
      </w:pPr>
      <w:r w:rsidRPr="00DD589E">
        <w:t xml:space="preserve">Из них: </w:t>
      </w:r>
    </w:p>
    <w:p w:rsidR="006860C2" w:rsidRPr="00DD589E" w:rsidRDefault="006860C2" w:rsidP="006860C2">
      <w:pPr>
        <w:pStyle w:val="af2"/>
        <w:rPr>
          <w:rFonts w:ascii="Times New Roman" w:hAnsi="Times New Roman"/>
          <w:sz w:val="24"/>
          <w:szCs w:val="24"/>
        </w:rPr>
      </w:pPr>
      <w:r w:rsidRPr="00DD589E">
        <w:rPr>
          <w:rFonts w:ascii="Times New Roman" w:hAnsi="Times New Roman"/>
          <w:sz w:val="24"/>
          <w:szCs w:val="24"/>
        </w:rPr>
        <w:t xml:space="preserve">Административный персонал </w:t>
      </w:r>
    </w:p>
    <w:p w:rsidR="006860C2" w:rsidRDefault="003B38F9" w:rsidP="00770579">
      <w:pPr>
        <w:pStyle w:val="af2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Заведующая</w:t>
      </w:r>
      <w:r w:rsidR="006860C2">
        <w:rPr>
          <w:rFonts w:ascii="Times New Roman" w:hAnsi="Times New Roman"/>
          <w:sz w:val="24"/>
          <w:szCs w:val="24"/>
        </w:rPr>
        <w:t xml:space="preserve"> – 1 чел.</w:t>
      </w:r>
    </w:p>
    <w:p w:rsidR="003B38F9" w:rsidRPr="003B38F9" w:rsidRDefault="003B38F9" w:rsidP="00770579">
      <w:pPr>
        <w:pStyle w:val="af2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Заместитель заведующей по ВМР – 1 чел.</w:t>
      </w:r>
    </w:p>
    <w:p w:rsidR="006860C2" w:rsidRPr="00DD589E" w:rsidRDefault="006860C2" w:rsidP="006860C2">
      <w:pPr>
        <w:pStyle w:val="af2"/>
        <w:rPr>
          <w:rFonts w:ascii="Times New Roman" w:hAnsi="Times New Roman"/>
          <w:sz w:val="24"/>
          <w:szCs w:val="24"/>
        </w:rPr>
      </w:pPr>
      <w:r w:rsidRPr="00DD589E">
        <w:rPr>
          <w:rFonts w:ascii="Times New Roman" w:hAnsi="Times New Roman"/>
          <w:sz w:val="24"/>
          <w:szCs w:val="24"/>
        </w:rPr>
        <w:t>Педагогический персонал –</w:t>
      </w:r>
      <w:r w:rsidR="003E4A40">
        <w:rPr>
          <w:rFonts w:ascii="Times New Roman" w:hAnsi="Times New Roman"/>
          <w:sz w:val="24"/>
          <w:szCs w:val="24"/>
        </w:rPr>
        <w:t>13</w:t>
      </w:r>
      <w:r w:rsidRPr="00DD589E">
        <w:rPr>
          <w:rFonts w:ascii="Times New Roman" w:hAnsi="Times New Roman"/>
          <w:sz w:val="24"/>
          <w:szCs w:val="24"/>
        </w:rPr>
        <w:t>:</w:t>
      </w:r>
    </w:p>
    <w:p w:rsidR="003B38F9" w:rsidRDefault="003B38F9" w:rsidP="00770579">
      <w:pPr>
        <w:pStyle w:val="af2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Воспитатели</w:t>
      </w:r>
      <w:r w:rsidR="006860C2" w:rsidRPr="00DD589E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12</w:t>
      </w:r>
      <w:r w:rsidR="006860C2" w:rsidRPr="00DD589E">
        <w:rPr>
          <w:rFonts w:ascii="Times New Roman" w:hAnsi="Times New Roman"/>
          <w:sz w:val="24"/>
          <w:szCs w:val="24"/>
        </w:rPr>
        <w:t xml:space="preserve"> чел.</w:t>
      </w:r>
    </w:p>
    <w:p w:rsidR="006860C2" w:rsidRDefault="003B38F9" w:rsidP="00770579">
      <w:pPr>
        <w:pStyle w:val="af2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6860C2" w:rsidRPr="003B38F9">
        <w:rPr>
          <w:rFonts w:ascii="Times New Roman" w:hAnsi="Times New Roman"/>
          <w:sz w:val="24"/>
          <w:szCs w:val="24"/>
        </w:rPr>
        <w:t>узыкальный руководитель – 1 чел.</w:t>
      </w:r>
    </w:p>
    <w:p w:rsidR="006860C2" w:rsidRPr="003B38F9" w:rsidRDefault="003B38F9" w:rsidP="00770579">
      <w:pPr>
        <w:pStyle w:val="af2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3B38F9">
        <w:rPr>
          <w:rFonts w:ascii="Times New Roman" w:hAnsi="Times New Roman"/>
          <w:sz w:val="24"/>
          <w:szCs w:val="24"/>
        </w:rPr>
        <w:t>Медицинская сестра</w:t>
      </w:r>
      <w:r w:rsidR="006860C2" w:rsidRPr="003B38F9">
        <w:rPr>
          <w:rFonts w:ascii="Times New Roman" w:hAnsi="Times New Roman"/>
          <w:sz w:val="24"/>
          <w:szCs w:val="24"/>
        </w:rPr>
        <w:t xml:space="preserve"> -  1 человек: </w:t>
      </w:r>
    </w:p>
    <w:p w:rsidR="006860C2" w:rsidRPr="00DD589E" w:rsidRDefault="006860C2" w:rsidP="006860C2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DD589E">
        <w:rPr>
          <w:rFonts w:ascii="Times New Roman" w:hAnsi="Times New Roman"/>
          <w:sz w:val="24"/>
          <w:szCs w:val="24"/>
        </w:rPr>
        <w:t>бслуживающий</w:t>
      </w:r>
      <w:r w:rsidR="003B38F9">
        <w:rPr>
          <w:rFonts w:ascii="Times New Roman" w:hAnsi="Times New Roman"/>
          <w:sz w:val="24"/>
          <w:szCs w:val="24"/>
        </w:rPr>
        <w:t xml:space="preserve"> вс</w:t>
      </w:r>
      <w:r w:rsidR="003E4A40">
        <w:rPr>
          <w:rFonts w:ascii="Times New Roman" w:hAnsi="Times New Roman"/>
          <w:sz w:val="24"/>
          <w:szCs w:val="24"/>
        </w:rPr>
        <w:t>помогательный персонал – 19</w:t>
      </w:r>
      <w:r w:rsidRPr="00DD589E">
        <w:rPr>
          <w:rFonts w:ascii="Times New Roman" w:hAnsi="Times New Roman"/>
          <w:sz w:val="24"/>
          <w:szCs w:val="24"/>
        </w:rPr>
        <w:t xml:space="preserve"> человек</w:t>
      </w:r>
    </w:p>
    <w:p w:rsidR="006860C2" w:rsidRPr="00DD589E" w:rsidRDefault="006860C2" w:rsidP="006860C2">
      <w:pPr>
        <w:jc w:val="both"/>
        <w:rPr>
          <w:b/>
          <w:u w:val="single"/>
        </w:rPr>
      </w:pPr>
      <w:r>
        <w:lastRenderedPageBreak/>
        <w:t>МБ</w:t>
      </w:r>
      <w:r w:rsidR="003B38F9">
        <w:t xml:space="preserve">ДОУ </w:t>
      </w:r>
      <w:proofErr w:type="spellStart"/>
      <w:r w:rsidR="003B38F9">
        <w:t>Мурминский</w:t>
      </w:r>
      <w:proofErr w:type="spellEnd"/>
      <w:r w:rsidR="003B38F9">
        <w:t xml:space="preserve"> детский сад «Теремок» в  2014-2015 учебному году </w:t>
      </w:r>
      <w:r w:rsidRPr="00DD589E">
        <w:t xml:space="preserve"> </w:t>
      </w:r>
      <w:r>
        <w:t>был</w:t>
      </w:r>
      <w:r w:rsidR="003B38F9">
        <w:t xml:space="preserve"> полностью  укомплектован</w:t>
      </w:r>
      <w:r w:rsidRPr="00DD589E">
        <w:t xml:space="preserve"> штатами.</w:t>
      </w:r>
      <w:r w:rsidRPr="00DD589E">
        <w:rPr>
          <w:b/>
          <w:u w:val="single"/>
        </w:rPr>
        <w:t xml:space="preserve"> </w:t>
      </w:r>
    </w:p>
    <w:p w:rsidR="00335A6D" w:rsidRDefault="00335A6D" w:rsidP="00335A6D">
      <w:pPr>
        <w:jc w:val="both"/>
        <w:rPr>
          <w:b/>
          <w:sz w:val="28"/>
          <w:szCs w:val="28"/>
          <w:u w:val="single"/>
        </w:rPr>
      </w:pPr>
    </w:p>
    <w:p w:rsidR="00335A6D" w:rsidRDefault="00335A6D" w:rsidP="00335A6D">
      <w:pPr>
        <w:jc w:val="both"/>
        <w:rPr>
          <w:b/>
          <w:sz w:val="28"/>
          <w:szCs w:val="28"/>
          <w:u w:val="single"/>
        </w:rPr>
      </w:pPr>
    </w:p>
    <w:p w:rsidR="006860C2" w:rsidRPr="00356716" w:rsidRDefault="006860C2" w:rsidP="006860C2">
      <w:pPr>
        <w:ind w:left="450"/>
        <w:jc w:val="center"/>
        <w:rPr>
          <w:b/>
          <w:color w:val="632423" w:themeColor="accent2" w:themeShade="80"/>
          <w:sz w:val="28"/>
          <w:szCs w:val="28"/>
        </w:rPr>
      </w:pPr>
      <w:r w:rsidRPr="00356716">
        <w:rPr>
          <w:b/>
          <w:color w:val="632423" w:themeColor="accent2" w:themeShade="80"/>
          <w:sz w:val="28"/>
          <w:szCs w:val="28"/>
        </w:rPr>
        <w:t>Качественный состав педагогического коллектива</w:t>
      </w:r>
    </w:p>
    <w:p w:rsidR="006860C2" w:rsidRPr="00356716" w:rsidRDefault="006860C2" w:rsidP="006860C2">
      <w:pPr>
        <w:ind w:left="450"/>
        <w:jc w:val="both"/>
        <w:rPr>
          <w:b/>
          <w:color w:val="632423" w:themeColor="accent2" w:themeShade="80"/>
          <w:sz w:val="28"/>
          <w:szCs w:val="28"/>
          <w:u w:val="single"/>
        </w:rPr>
      </w:pPr>
    </w:p>
    <w:tbl>
      <w:tblPr>
        <w:tblW w:w="10606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1"/>
        <w:gridCol w:w="1026"/>
        <w:gridCol w:w="1501"/>
        <w:gridCol w:w="1442"/>
        <w:gridCol w:w="1171"/>
        <w:gridCol w:w="1522"/>
        <w:gridCol w:w="1303"/>
        <w:gridCol w:w="1390"/>
      </w:tblGrid>
      <w:tr w:rsidR="006860C2" w:rsidRPr="00D62641" w:rsidTr="00335A6D">
        <w:tc>
          <w:tcPr>
            <w:tcW w:w="1251" w:type="dxa"/>
            <w:shd w:val="clear" w:color="auto" w:fill="F2DBDB"/>
            <w:vAlign w:val="center"/>
          </w:tcPr>
          <w:p w:rsidR="006860C2" w:rsidRPr="00F12439" w:rsidRDefault="00F12439" w:rsidP="00F12439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Учеб.</w:t>
            </w:r>
            <w:r w:rsidR="00335A6D">
              <w:rPr>
                <w:b/>
              </w:rPr>
              <w:t>год</w:t>
            </w:r>
            <w:proofErr w:type="spellEnd"/>
            <w:r w:rsidR="00335A6D">
              <w:rPr>
                <w:b/>
              </w:rPr>
              <w:t xml:space="preserve">, всего </w:t>
            </w:r>
            <w:proofErr w:type="spellStart"/>
            <w:r w:rsidR="00335A6D">
              <w:rPr>
                <w:b/>
              </w:rPr>
              <w:t>педаг</w:t>
            </w:r>
            <w:proofErr w:type="spellEnd"/>
            <w:r w:rsidR="00335A6D">
              <w:rPr>
                <w:b/>
              </w:rPr>
              <w:t>.</w:t>
            </w:r>
          </w:p>
        </w:tc>
        <w:tc>
          <w:tcPr>
            <w:tcW w:w="3969" w:type="dxa"/>
            <w:gridSpan w:val="3"/>
            <w:shd w:val="clear" w:color="auto" w:fill="F2DBDB"/>
            <w:vAlign w:val="center"/>
          </w:tcPr>
          <w:p w:rsidR="006860C2" w:rsidRPr="00D62641" w:rsidRDefault="00335A6D" w:rsidP="00335A6D">
            <w:pPr>
              <w:jc w:val="center"/>
              <w:rPr>
                <w:b/>
              </w:rPr>
            </w:pPr>
            <w:r>
              <w:rPr>
                <w:b/>
              </w:rPr>
              <w:t>О</w:t>
            </w:r>
            <w:r w:rsidR="006860C2" w:rsidRPr="00D62641">
              <w:rPr>
                <w:b/>
              </w:rPr>
              <w:t>бразование</w:t>
            </w:r>
          </w:p>
        </w:tc>
        <w:tc>
          <w:tcPr>
            <w:tcW w:w="5386" w:type="dxa"/>
            <w:gridSpan w:val="4"/>
            <w:shd w:val="clear" w:color="auto" w:fill="F2DBDB"/>
            <w:vAlign w:val="center"/>
          </w:tcPr>
          <w:p w:rsidR="006860C2" w:rsidRPr="00D62641" w:rsidRDefault="00335A6D" w:rsidP="003B38F9">
            <w:pPr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="006860C2" w:rsidRPr="00D62641">
              <w:rPr>
                <w:b/>
              </w:rPr>
              <w:t>валификация</w:t>
            </w:r>
          </w:p>
        </w:tc>
      </w:tr>
      <w:tr w:rsidR="00F12439" w:rsidRPr="00D62641" w:rsidTr="00335A6D">
        <w:tc>
          <w:tcPr>
            <w:tcW w:w="1251" w:type="dxa"/>
            <w:shd w:val="clear" w:color="auto" w:fill="auto"/>
          </w:tcPr>
          <w:p w:rsidR="006860C2" w:rsidRPr="00D62641" w:rsidRDefault="00F12439" w:rsidP="003B38F9">
            <w:pPr>
              <w:jc w:val="center"/>
            </w:pPr>
            <w:r>
              <w:t>2014-2015</w:t>
            </w:r>
          </w:p>
          <w:p w:rsidR="006860C2" w:rsidRPr="00D62641" w:rsidRDefault="006860C2" w:rsidP="003B38F9">
            <w:pPr>
              <w:jc w:val="center"/>
            </w:pPr>
          </w:p>
        </w:tc>
        <w:tc>
          <w:tcPr>
            <w:tcW w:w="1026" w:type="dxa"/>
            <w:shd w:val="clear" w:color="auto" w:fill="auto"/>
          </w:tcPr>
          <w:p w:rsidR="006860C2" w:rsidRPr="00D62641" w:rsidRDefault="006860C2" w:rsidP="003B38F9">
            <w:pPr>
              <w:jc w:val="center"/>
            </w:pPr>
            <w:r w:rsidRPr="00D62641">
              <w:t>высшее</w:t>
            </w:r>
          </w:p>
        </w:tc>
        <w:tc>
          <w:tcPr>
            <w:tcW w:w="1501" w:type="dxa"/>
            <w:shd w:val="clear" w:color="auto" w:fill="auto"/>
          </w:tcPr>
          <w:p w:rsidR="006860C2" w:rsidRPr="00D62641" w:rsidRDefault="006860C2" w:rsidP="003B38F9">
            <w:pPr>
              <w:jc w:val="center"/>
            </w:pPr>
            <w:r w:rsidRPr="00D62641">
              <w:t>средне-</w:t>
            </w:r>
          </w:p>
          <w:p w:rsidR="006860C2" w:rsidRPr="00D62641" w:rsidRDefault="006860C2" w:rsidP="003B38F9">
            <w:pPr>
              <w:jc w:val="center"/>
            </w:pPr>
            <w:r w:rsidRPr="00D62641">
              <w:t>специальное</w:t>
            </w:r>
          </w:p>
        </w:tc>
        <w:tc>
          <w:tcPr>
            <w:tcW w:w="1442" w:type="dxa"/>
            <w:shd w:val="clear" w:color="auto" w:fill="auto"/>
          </w:tcPr>
          <w:p w:rsidR="006860C2" w:rsidRPr="00D62641" w:rsidRDefault="00335A6D" w:rsidP="003B38F9">
            <w:pPr>
              <w:jc w:val="center"/>
            </w:pPr>
            <w:proofErr w:type="spellStart"/>
            <w:r>
              <w:t>Обуч</w:t>
            </w:r>
            <w:proofErr w:type="spellEnd"/>
            <w:r>
              <w:t>.</w:t>
            </w:r>
          </w:p>
          <w:p w:rsidR="006860C2" w:rsidRPr="00D62641" w:rsidRDefault="00335A6D" w:rsidP="003B38F9">
            <w:pPr>
              <w:jc w:val="center"/>
            </w:pPr>
            <w:r>
              <w:t>в</w:t>
            </w:r>
            <w:r w:rsidR="006860C2" w:rsidRPr="00D62641">
              <w:t xml:space="preserve"> ВУЗах</w:t>
            </w:r>
          </w:p>
        </w:tc>
        <w:tc>
          <w:tcPr>
            <w:tcW w:w="1171" w:type="dxa"/>
            <w:shd w:val="clear" w:color="auto" w:fill="auto"/>
          </w:tcPr>
          <w:p w:rsidR="006860C2" w:rsidRPr="00D62641" w:rsidRDefault="006860C2" w:rsidP="003B38F9">
            <w:pPr>
              <w:jc w:val="center"/>
            </w:pPr>
            <w:r w:rsidRPr="00D62641">
              <w:t>высшая</w:t>
            </w:r>
          </w:p>
        </w:tc>
        <w:tc>
          <w:tcPr>
            <w:tcW w:w="1522" w:type="dxa"/>
            <w:shd w:val="clear" w:color="auto" w:fill="auto"/>
          </w:tcPr>
          <w:p w:rsidR="006860C2" w:rsidRPr="00D62641" w:rsidRDefault="006860C2" w:rsidP="003B38F9">
            <w:pPr>
              <w:jc w:val="center"/>
            </w:pPr>
            <w:r w:rsidRPr="00D62641">
              <w:rPr>
                <w:lang w:val="en-US"/>
              </w:rPr>
              <w:t>I</w:t>
            </w:r>
          </w:p>
          <w:p w:rsidR="006860C2" w:rsidRPr="00D62641" w:rsidRDefault="006860C2" w:rsidP="003B38F9">
            <w:pPr>
              <w:jc w:val="center"/>
            </w:pPr>
            <w:r w:rsidRPr="00D62641">
              <w:t>категория</w:t>
            </w:r>
          </w:p>
        </w:tc>
        <w:tc>
          <w:tcPr>
            <w:tcW w:w="1303" w:type="dxa"/>
            <w:shd w:val="clear" w:color="auto" w:fill="auto"/>
          </w:tcPr>
          <w:p w:rsidR="00F12439" w:rsidRDefault="00F12439" w:rsidP="003B38F9">
            <w:pPr>
              <w:jc w:val="center"/>
            </w:pPr>
            <w:proofErr w:type="spellStart"/>
            <w:r>
              <w:t>Соответ</w:t>
            </w:r>
            <w:proofErr w:type="spellEnd"/>
            <w:r>
              <w:t>.</w:t>
            </w:r>
          </w:p>
          <w:p w:rsidR="00F12439" w:rsidRDefault="00F12439" w:rsidP="003B38F9">
            <w:pPr>
              <w:jc w:val="center"/>
            </w:pPr>
            <w:r>
              <w:t>занимаемой</w:t>
            </w:r>
          </w:p>
          <w:p w:rsidR="006860C2" w:rsidRPr="00D62641" w:rsidRDefault="00F12439" w:rsidP="003B38F9">
            <w:pPr>
              <w:jc w:val="center"/>
            </w:pPr>
            <w:r>
              <w:t>должности</w:t>
            </w:r>
          </w:p>
        </w:tc>
        <w:tc>
          <w:tcPr>
            <w:tcW w:w="1390" w:type="dxa"/>
            <w:shd w:val="clear" w:color="auto" w:fill="auto"/>
          </w:tcPr>
          <w:p w:rsidR="006860C2" w:rsidRPr="00D62641" w:rsidRDefault="006860C2" w:rsidP="003B38F9">
            <w:pPr>
              <w:jc w:val="center"/>
            </w:pPr>
            <w:r w:rsidRPr="00D62641">
              <w:t>без категории</w:t>
            </w:r>
          </w:p>
        </w:tc>
      </w:tr>
      <w:tr w:rsidR="00F12439" w:rsidRPr="00D62641" w:rsidTr="00335A6D">
        <w:tc>
          <w:tcPr>
            <w:tcW w:w="1251" w:type="dxa"/>
            <w:shd w:val="clear" w:color="auto" w:fill="auto"/>
          </w:tcPr>
          <w:p w:rsidR="006860C2" w:rsidRPr="00D62641" w:rsidRDefault="00F12439" w:rsidP="003B38F9">
            <w:pPr>
              <w:jc w:val="center"/>
            </w:pPr>
            <w:r>
              <w:t>13</w:t>
            </w:r>
            <w:r w:rsidR="006860C2" w:rsidRPr="00D62641">
              <w:t xml:space="preserve"> чел.</w:t>
            </w:r>
          </w:p>
        </w:tc>
        <w:tc>
          <w:tcPr>
            <w:tcW w:w="1026" w:type="dxa"/>
            <w:shd w:val="clear" w:color="auto" w:fill="auto"/>
          </w:tcPr>
          <w:p w:rsidR="006860C2" w:rsidRPr="00636D40" w:rsidRDefault="00F12439" w:rsidP="003B38F9">
            <w:pPr>
              <w:jc w:val="center"/>
            </w:pPr>
            <w:r>
              <w:t>8</w:t>
            </w:r>
            <w:r w:rsidR="006860C2">
              <w:t xml:space="preserve"> </w:t>
            </w:r>
            <w:r w:rsidR="006860C2" w:rsidRPr="00636D40">
              <w:t>чел</w:t>
            </w:r>
          </w:p>
        </w:tc>
        <w:tc>
          <w:tcPr>
            <w:tcW w:w="1501" w:type="dxa"/>
            <w:shd w:val="clear" w:color="auto" w:fill="auto"/>
          </w:tcPr>
          <w:p w:rsidR="006860C2" w:rsidRPr="00636D40" w:rsidRDefault="00F12439" w:rsidP="003B38F9">
            <w:pPr>
              <w:jc w:val="center"/>
            </w:pPr>
            <w:r>
              <w:t>4</w:t>
            </w:r>
            <w:r w:rsidR="006860C2">
              <w:t xml:space="preserve"> чел.</w:t>
            </w:r>
          </w:p>
        </w:tc>
        <w:tc>
          <w:tcPr>
            <w:tcW w:w="1442" w:type="dxa"/>
            <w:shd w:val="clear" w:color="auto" w:fill="auto"/>
          </w:tcPr>
          <w:p w:rsidR="006860C2" w:rsidRPr="00D62641" w:rsidRDefault="006860C2" w:rsidP="003B38F9">
            <w:pPr>
              <w:jc w:val="center"/>
            </w:pPr>
            <w:r>
              <w:t>1</w:t>
            </w:r>
          </w:p>
        </w:tc>
        <w:tc>
          <w:tcPr>
            <w:tcW w:w="1171" w:type="dxa"/>
            <w:shd w:val="clear" w:color="auto" w:fill="auto"/>
          </w:tcPr>
          <w:p w:rsidR="006860C2" w:rsidRPr="00D62641" w:rsidRDefault="00F12439" w:rsidP="003B38F9">
            <w:pPr>
              <w:jc w:val="center"/>
            </w:pPr>
            <w:r>
              <w:t>0</w:t>
            </w:r>
          </w:p>
        </w:tc>
        <w:tc>
          <w:tcPr>
            <w:tcW w:w="1522" w:type="dxa"/>
            <w:shd w:val="clear" w:color="auto" w:fill="auto"/>
          </w:tcPr>
          <w:p w:rsidR="006860C2" w:rsidRPr="00D62641" w:rsidRDefault="00335A6D" w:rsidP="003B38F9">
            <w:pPr>
              <w:jc w:val="center"/>
            </w:pPr>
            <w:r>
              <w:t>7</w:t>
            </w:r>
          </w:p>
        </w:tc>
        <w:tc>
          <w:tcPr>
            <w:tcW w:w="1303" w:type="dxa"/>
            <w:shd w:val="clear" w:color="auto" w:fill="auto"/>
          </w:tcPr>
          <w:p w:rsidR="006860C2" w:rsidRPr="00D62641" w:rsidRDefault="00335A6D" w:rsidP="003B38F9">
            <w:pPr>
              <w:jc w:val="center"/>
            </w:pPr>
            <w:r>
              <w:t>3</w:t>
            </w:r>
          </w:p>
        </w:tc>
        <w:tc>
          <w:tcPr>
            <w:tcW w:w="1390" w:type="dxa"/>
            <w:shd w:val="clear" w:color="auto" w:fill="auto"/>
          </w:tcPr>
          <w:p w:rsidR="006860C2" w:rsidRPr="00D62641" w:rsidRDefault="006860C2" w:rsidP="003B38F9">
            <w:pPr>
              <w:jc w:val="center"/>
            </w:pPr>
            <w:r>
              <w:t>3</w:t>
            </w:r>
          </w:p>
        </w:tc>
      </w:tr>
    </w:tbl>
    <w:p w:rsidR="00C800F0" w:rsidRDefault="00C800F0" w:rsidP="00C800F0">
      <w:pPr>
        <w:jc w:val="both"/>
      </w:pPr>
    </w:p>
    <w:p w:rsidR="00356716" w:rsidRDefault="00356716" w:rsidP="00C800F0">
      <w:pPr>
        <w:jc w:val="both"/>
      </w:pPr>
    </w:p>
    <w:p w:rsidR="00356716" w:rsidRPr="00C800F0" w:rsidRDefault="00356716" w:rsidP="00C800F0">
      <w:pPr>
        <w:jc w:val="both"/>
      </w:pPr>
    </w:p>
    <w:p w:rsidR="00C800F0" w:rsidRDefault="00C066B2" w:rsidP="00C800F0">
      <w:r>
        <w:rPr>
          <w:noProof/>
        </w:rPr>
        <w:drawing>
          <wp:anchor distT="0" distB="0" distL="114300" distR="114300" simplePos="0" relativeHeight="251758592" behindDoc="0" locked="0" layoutInCell="1" allowOverlap="1" wp14:anchorId="0E7FF652" wp14:editId="5E19599D">
            <wp:simplePos x="0" y="0"/>
            <wp:positionH relativeFrom="margin">
              <wp:posOffset>161925</wp:posOffset>
            </wp:positionH>
            <wp:positionV relativeFrom="paragraph">
              <wp:posOffset>60960</wp:posOffset>
            </wp:positionV>
            <wp:extent cx="5410200" cy="3009900"/>
            <wp:effectExtent l="0" t="0" r="0" b="0"/>
            <wp:wrapSquare wrapText="bothSides"/>
            <wp:docPr id="87" name="Диаграмма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00F0" w:rsidRDefault="00C800F0" w:rsidP="00C800F0"/>
    <w:p w:rsidR="006860C2" w:rsidRDefault="006860C2" w:rsidP="00C800F0"/>
    <w:p w:rsidR="00C800F0" w:rsidRDefault="00C800F0" w:rsidP="00C800F0"/>
    <w:p w:rsidR="00C800F0" w:rsidRDefault="00C800F0" w:rsidP="00C800F0"/>
    <w:p w:rsidR="00C800F0" w:rsidRDefault="00C800F0" w:rsidP="00C800F0"/>
    <w:p w:rsidR="00C800F0" w:rsidRDefault="00C800F0" w:rsidP="00C800F0"/>
    <w:p w:rsidR="00C800F0" w:rsidRDefault="00C800F0" w:rsidP="00C800F0"/>
    <w:p w:rsidR="00C800F0" w:rsidRDefault="00C800F0" w:rsidP="00C800F0"/>
    <w:p w:rsidR="00C800F0" w:rsidRDefault="00C800F0" w:rsidP="00C800F0"/>
    <w:p w:rsidR="00C800F0" w:rsidRDefault="00C800F0" w:rsidP="00C800F0"/>
    <w:p w:rsidR="00C800F0" w:rsidRDefault="00C800F0" w:rsidP="00C800F0"/>
    <w:p w:rsidR="00C800F0" w:rsidRDefault="00C800F0" w:rsidP="00C800F0"/>
    <w:p w:rsidR="00C800F0" w:rsidRDefault="00C800F0" w:rsidP="00C800F0"/>
    <w:p w:rsidR="00C800F0" w:rsidRDefault="00C800F0" w:rsidP="00C800F0"/>
    <w:p w:rsidR="00C800F0" w:rsidRDefault="00C800F0" w:rsidP="00C800F0"/>
    <w:p w:rsidR="00C800F0" w:rsidRDefault="00C800F0" w:rsidP="00C800F0"/>
    <w:p w:rsidR="00C800F0" w:rsidRDefault="00C800F0" w:rsidP="00C800F0"/>
    <w:p w:rsidR="00C800F0" w:rsidRDefault="00C800F0" w:rsidP="00C800F0"/>
    <w:p w:rsidR="002F0166" w:rsidRDefault="002F0166" w:rsidP="00C800F0"/>
    <w:p w:rsidR="002F0166" w:rsidRDefault="002F0166" w:rsidP="00C800F0"/>
    <w:p w:rsidR="00C800F0" w:rsidRPr="00C800F0" w:rsidRDefault="00C800F0" w:rsidP="00C800F0"/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2"/>
        <w:gridCol w:w="2509"/>
        <w:gridCol w:w="2114"/>
        <w:gridCol w:w="1833"/>
        <w:gridCol w:w="1849"/>
      </w:tblGrid>
      <w:tr w:rsidR="006860C2" w:rsidRPr="00D62641" w:rsidTr="003B38F9">
        <w:tc>
          <w:tcPr>
            <w:tcW w:w="1789" w:type="dxa"/>
            <w:shd w:val="clear" w:color="auto" w:fill="F2DBDB"/>
            <w:vAlign w:val="center"/>
          </w:tcPr>
          <w:p w:rsidR="006860C2" w:rsidRPr="00D62641" w:rsidRDefault="006860C2" w:rsidP="003B38F9">
            <w:pPr>
              <w:jc w:val="center"/>
              <w:rPr>
                <w:b/>
              </w:rPr>
            </w:pPr>
            <w:r w:rsidRPr="00D62641">
              <w:rPr>
                <w:b/>
              </w:rPr>
              <w:t>Учебный</w:t>
            </w:r>
          </w:p>
          <w:p w:rsidR="006860C2" w:rsidRPr="00D62641" w:rsidRDefault="006860C2" w:rsidP="003B38F9">
            <w:pPr>
              <w:jc w:val="center"/>
            </w:pPr>
            <w:r w:rsidRPr="00D62641">
              <w:rPr>
                <w:b/>
              </w:rPr>
              <w:t>год,</w:t>
            </w:r>
            <w:r>
              <w:rPr>
                <w:b/>
              </w:rPr>
              <w:t xml:space="preserve"> </w:t>
            </w:r>
            <w:r w:rsidRPr="00D62641">
              <w:rPr>
                <w:b/>
              </w:rPr>
              <w:t>всего педагогов</w:t>
            </w:r>
          </w:p>
        </w:tc>
        <w:tc>
          <w:tcPr>
            <w:tcW w:w="8383" w:type="dxa"/>
            <w:gridSpan w:val="4"/>
            <w:shd w:val="clear" w:color="auto" w:fill="F2DBDB"/>
            <w:vAlign w:val="center"/>
          </w:tcPr>
          <w:p w:rsidR="006860C2" w:rsidRPr="00D62641" w:rsidRDefault="008F0BF6" w:rsidP="003B38F9">
            <w:pPr>
              <w:jc w:val="center"/>
              <w:rPr>
                <w:b/>
              </w:rPr>
            </w:pPr>
            <w:r>
              <w:rPr>
                <w:b/>
              </w:rPr>
              <w:t>П</w:t>
            </w:r>
            <w:r w:rsidR="006860C2" w:rsidRPr="00D62641">
              <w:rPr>
                <w:b/>
              </w:rPr>
              <w:t>едагогический стаж</w:t>
            </w:r>
          </w:p>
        </w:tc>
      </w:tr>
      <w:tr w:rsidR="006860C2" w:rsidRPr="00D62641" w:rsidTr="003B38F9">
        <w:tc>
          <w:tcPr>
            <w:tcW w:w="1789" w:type="dxa"/>
            <w:shd w:val="clear" w:color="auto" w:fill="auto"/>
          </w:tcPr>
          <w:p w:rsidR="006860C2" w:rsidRPr="00D62641" w:rsidRDefault="00C800F0" w:rsidP="003B38F9">
            <w:pPr>
              <w:jc w:val="center"/>
            </w:pPr>
            <w:r>
              <w:t>2014-2015</w:t>
            </w:r>
          </w:p>
          <w:p w:rsidR="006860C2" w:rsidRPr="00D62641" w:rsidRDefault="006860C2" w:rsidP="003B38F9">
            <w:pPr>
              <w:jc w:val="both"/>
            </w:pPr>
          </w:p>
        </w:tc>
        <w:tc>
          <w:tcPr>
            <w:tcW w:w="2535" w:type="dxa"/>
            <w:shd w:val="clear" w:color="auto" w:fill="auto"/>
          </w:tcPr>
          <w:p w:rsidR="006860C2" w:rsidRPr="00D62641" w:rsidRDefault="006860C2" w:rsidP="003B38F9">
            <w:pPr>
              <w:jc w:val="center"/>
            </w:pPr>
            <w:r w:rsidRPr="00D62641">
              <w:t>от 0 до 5</w:t>
            </w:r>
          </w:p>
        </w:tc>
        <w:tc>
          <w:tcPr>
            <w:tcW w:w="2135" w:type="dxa"/>
            <w:shd w:val="clear" w:color="auto" w:fill="auto"/>
          </w:tcPr>
          <w:p w:rsidR="006860C2" w:rsidRPr="00D62641" w:rsidRDefault="006860C2" w:rsidP="003B38F9">
            <w:pPr>
              <w:jc w:val="center"/>
            </w:pPr>
            <w:r w:rsidRPr="00D62641">
              <w:t>от 5 до 10</w:t>
            </w:r>
          </w:p>
        </w:tc>
        <w:tc>
          <w:tcPr>
            <w:tcW w:w="1850" w:type="dxa"/>
            <w:shd w:val="clear" w:color="auto" w:fill="auto"/>
          </w:tcPr>
          <w:p w:rsidR="006860C2" w:rsidRPr="00D62641" w:rsidRDefault="006860C2" w:rsidP="003B38F9">
            <w:pPr>
              <w:jc w:val="center"/>
            </w:pPr>
            <w:r w:rsidRPr="00D62641">
              <w:t>от 10 до 20</w:t>
            </w:r>
          </w:p>
        </w:tc>
        <w:tc>
          <w:tcPr>
            <w:tcW w:w="1863" w:type="dxa"/>
            <w:shd w:val="clear" w:color="auto" w:fill="auto"/>
          </w:tcPr>
          <w:p w:rsidR="006860C2" w:rsidRPr="00D62641" w:rsidRDefault="006860C2" w:rsidP="003B38F9">
            <w:pPr>
              <w:jc w:val="center"/>
            </w:pPr>
            <w:r w:rsidRPr="00D62641">
              <w:t>от 20 и выше</w:t>
            </w:r>
          </w:p>
        </w:tc>
      </w:tr>
      <w:tr w:rsidR="006860C2" w:rsidRPr="00D62641" w:rsidTr="003B38F9">
        <w:tc>
          <w:tcPr>
            <w:tcW w:w="1789" w:type="dxa"/>
            <w:shd w:val="clear" w:color="auto" w:fill="auto"/>
          </w:tcPr>
          <w:p w:rsidR="006860C2" w:rsidRPr="00D62641" w:rsidRDefault="00C800F0" w:rsidP="003B38F9">
            <w:pPr>
              <w:jc w:val="center"/>
            </w:pPr>
            <w:r>
              <w:t>13</w:t>
            </w:r>
            <w:r w:rsidR="006860C2" w:rsidRPr="00D62641">
              <w:t xml:space="preserve"> чел.</w:t>
            </w:r>
          </w:p>
        </w:tc>
        <w:tc>
          <w:tcPr>
            <w:tcW w:w="2535" w:type="dxa"/>
            <w:shd w:val="clear" w:color="auto" w:fill="auto"/>
          </w:tcPr>
          <w:p w:rsidR="006860C2" w:rsidRPr="00D62641" w:rsidRDefault="00D92940" w:rsidP="008F0BF6">
            <w:pPr>
              <w:jc w:val="center"/>
            </w:pPr>
            <w:r>
              <w:t>5</w:t>
            </w:r>
            <w:r w:rsidR="008F0BF6">
              <w:t xml:space="preserve"> </w:t>
            </w:r>
            <w:r w:rsidR="006860C2" w:rsidRPr="00D62641">
              <w:t>чел</w:t>
            </w:r>
          </w:p>
        </w:tc>
        <w:tc>
          <w:tcPr>
            <w:tcW w:w="2135" w:type="dxa"/>
            <w:shd w:val="clear" w:color="auto" w:fill="auto"/>
          </w:tcPr>
          <w:p w:rsidR="006860C2" w:rsidRPr="00D62641" w:rsidRDefault="008F0BF6" w:rsidP="003B38F9">
            <w:pPr>
              <w:jc w:val="center"/>
            </w:pPr>
            <w:r>
              <w:t>2</w:t>
            </w:r>
            <w:r w:rsidR="006860C2">
              <w:t xml:space="preserve"> </w:t>
            </w:r>
            <w:r w:rsidR="006860C2" w:rsidRPr="00D62641">
              <w:t>чел</w:t>
            </w:r>
          </w:p>
        </w:tc>
        <w:tc>
          <w:tcPr>
            <w:tcW w:w="1850" w:type="dxa"/>
            <w:shd w:val="clear" w:color="auto" w:fill="auto"/>
          </w:tcPr>
          <w:p w:rsidR="006860C2" w:rsidRPr="00D62641" w:rsidRDefault="008F0BF6" w:rsidP="003B38F9">
            <w:pPr>
              <w:jc w:val="center"/>
            </w:pPr>
            <w:r>
              <w:t>4</w:t>
            </w:r>
            <w:r w:rsidR="006860C2">
              <w:t xml:space="preserve"> </w:t>
            </w:r>
            <w:r w:rsidR="006860C2" w:rsidRPr="00D62641">
              <w:t>чел</w:t>
            </w:r>
          </w:p>
        </w:tc>
        <w:tc>
          <w:tcPr>
            <w:tcW w:w="1863" w:type="dxa"/>
            <w:shd w:val="clear" w:color="auto" w:fill="auto"/>
          </w:tcPr>
          <w:p w:rsidR="006860C2" w:rsidRPr="00D62641" w:rsidRDefault="00D92940" w:rsidP="003B38F9">
            <w:pPr>
              <w:jc w:val="center"/>
            </w:pPr>
            <w:r>
              <w:t>2</w:t>
            </w:r>
            <w:r w:rsidR="006860C2">
              <w:t xml:space="preserve"> </w:t>
            </w:r>
            <w:r w:rsidR="006860C2" w:rsidRPr="00D62641">
              <w:t>чел</w:t>
            </w:r>
          </w:p>
        </w:tc>
      </w:tr>
    </w:tbl>
    <w:p w:rsidR="000356C1" w:rsidRDefault="000356C1" w:rsidP="00D92940">
      <w:pPr>
        <w:jc w:val="both"/>
        <w:rPr>
          <w:sz w:val="28"/>
          <w:szCs w:val="28"/>
        </w:rPr>
      </w:pPr>
    </w:p>
    <w:p w:rsidR="000356C1" w:rsidRDefault="00D92940" w:rsidP="006860C2">
      <w:pPr>
        <w:ind w:left="45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7C8FE5C" wp14:editId="04D2DE7A">
            <wp:extent cx="5915025" cy="2695575"/>
            <wp:effectExtent l="0" t="0" r="0" b="0"/>
            <wp:docPr id="88" name="Диаграмма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6860C2" w:rsidRPr="003A0499" w:rsidRDefault="006860C2" w:rsidP="006860C2">
      <w:pPr>
        <w:jc w:val="both"/>
        <w:rPr>
          <w:b/>
          <w:color w:val="0F243E"/>
          <w:sz w:val="28"/>
          <w:szCs w:val="28"/>
        </w:rPr>
      </w:pPr>
    </w:p>
    <w:p w:rsidR="006860C2" w:rsidRPr="00356716" w:rsidRDefault="006860C2" w:rsidP="006860C2">
      <w:pPr>
        <w:spacing w:after="60"/>
        <w:jc w:val="both"/>
        <w:rPr>
          <w:b/>
          <w:color w:val="632423" w:themeColor="accent2" w:themeShade="80"/>
          <w:sz w:val="28"/>
          <w:szCs w:val="28"/>
          <w:u w:val="single"/>
        </w:rPr>
      </w:pPr>
      <w:r w:rsidRPr="00356716">
        <w:rPr>
          <w:b/>
          <w:color w:val="632423" w:themeColor="accent2" w:themeShade="80"/>
          <w:sz w:val="28"/>
          <w:szCs w:val="28"/>
          <w:u w:val="single"/>
        </w:rPr>
        <w:t>5.2. Развитие кадрового потенциала</w:t>
      </w:r>
    </w:p>
    <w:p w:rsidR="006860C2" w:rsidRPr="009D1E34" w:rsidRDefault="006860C2" w:rsidP="006860C2">
      <w:pPr>
        <w:jc w:val="both"/>
      </w:pPr>
    </w:p>
    <w:p w:rsidR="006860C2" w:rsidRPr="00356716" w:rsidRDefault="006860C2" w:rsidP="006860C2">
      <w:pPr>
        <w:jc w:val="both"/>
        <w:rPr>
          <w:b/>
          <w:color w:val="632423" w:themeColor="accent2" w:themeShade="80"/>
        </w:rPr>
      </w:pPr>
      <w:r w:rsidRPr="00356716">
        <w:rPr>
          <w:b/>
          <w:color w:val="632423" w:themeColor="accent2" w:themeShade="80"/>
        </w:rPr>
        <w:t xml:space="preserve">Курсы повышения квалификации: </w:t>
      </w:r>
    </w:p>
    <w:p w:rsidR="006860C2" w:rsidRPr="0045496A" w:rsidRDefault="00D92940" w:rsidP="004348A7">
      <w:pPr>
        <w:ind w:left="568"/>
        <w:jc w:val="both"/>
      </w:pPr>
      <w:r>
        <w:t>В 2014-2015</w:t>
      </w:r>
      <w:r w:rsidR="006860C2" w:rsidRPr="0045496A">
        <w:t xml:space="preserve"> учебном</w:t>
      </w:r>
      <w:r w:rsidR="004348A7">
        <w:t xml:space="preserve"> году прошли курсы 10</w:t>
      </w:r>
      <w:r w:rsidR="006860C2" w:rsidRPr="0045496A">
        <w:t xml:space="preserve"> педагогов (</w:t>
      </w:r>
      <w:r w:rsidR="003E4A40">
        <w:t>76,9</w:t>
      </w:r>
      <w:r w:rsidR="004348A7">
        <w:t>%) в объеме 72 часа.</w:t>
      </w:r>
    </w:p>
    <w:p w:rsidR="006860C2" w:rsidRDefault="006860C2" w:rsidP="004348A7">
      <w:pPr>
        <w:jc w:val="both"/>
      </w:pPr>
    </w:p>
    <w:p w:rsidR="006860C2" w:rsidRPr="00356716" w:rsidRDefault="006860C2" w:rsidP="00356716">
      <w:pPr>
        <w:spacing w:after="60"/>
        <w:jc w:val="center"/>
        <w:rPr>
          <w:b/>
          <w:color w:val="C00000"/>
          <w:sz w:val="32"/>
          <w:szCs w:val="28"/>
        </w:rPr>
      </w:pPr>
      <w:bookmarkStart w:id="1" w:name="Раздел6"/>
      <w:r w:rsidRPr="00356716">
        <w:rPr>
          <w:b/>
          <w:color w:val="C00000"/>
          <w:sz w:val="32"/>
          <w:szCs w:val="28"/>
        </w:rPr>
        <w:t>Раздел 6</w:t>
      </w:r>
      <w:bookmarkEnd w:id="1"/>
      <w:r w:rsidRPr="00356716">
        <w:rPr>
          <w:b/>
          <w:color w:val="C00000"/>
          <w:sz w:val="32"/>
          <w:szCs w:val="28"/>
        </w:rPr>
        <w:t>. Финансовые ресурсы</w:t>
      </w:r>
    </w:p>
    <w:p w:rsidR="006860C2" w:rsidRPr="006E2D43" w:rsidRDefault="006860C2" w:rsidP="0026485A">
      <w:pPr>
        <w:ind w:firstLine="284"/>
        <w:jc w:val="both"/>
      </w:pPr>
      <w:r w:rsidRPr="006E2D43">
        <w:t xml:space="preserve">Финансирование детского сада осуществляет Администрация </w:t>
      </w:r>
      <w:r w:rsidR="006E2D43" w:rsidRPr="006E2D43">
        <w:t xml:space="preserve">Рязанского </w:t>
      </w:r>
      <w:r w:rsidRPr="006E2D43">
        <w:t xml:space="preserve">муниципального района, которая является Учредителем </w:t>
      </w:r>
      <w:r w:rsidR="006E2D43" w:rsidRPr="006E2D43">
        <w:t xml:space="preserve">МБДОУ </w:t>
      </w:r>
      <w:proofErr w:type="spellStart"/>
      <w:r w:rsidR="006E2D43" w:rsidRPr="006E2D43">
        <w:t>Мурминский</w:t>
      </w:r>
      <w:proofErr w:type="spellEnd"/>
      <w:r w:rsidR="006E2D43" w:rsidRPr="006E2D43">
        <w:t xml:space="preserve"> детский сад «Теремок».</w:t>
      </w:r>
      <w:r w:rsidRPr="006E2D43">
        <w:t xml:space="preserve"> </w:t>
      </w:r>
    </w:p>
    <w:p w:rsidR="006860C2" w:rsidRPr="006E2D43" w:rsidRDefault="006E2D43" w:rsidP="006860C2">
      <w:pPr>
        <w:ind w:firstLine="284"/>
        <w:jc w:val="both"/>
      </w:pPr>
      <w:r w:rsidRPr="006E2D43">
        <w:t>М</w:t>
      </w:r>
      <w:r w:rsidR="006860C2" w:rsidRPr="006E2D43">
        <w:t>Б</w:t>
      </w:r>
      <w:r w:rsidRPr="006E2D43">
        <w:t xml:space="preserve">ДОУ </w:t>
      </w:r>
      <w:proofErr w:type="spellStart"/>
      <w:r w:rsidRPr="006E2D43">
        <w:t>Мурминский</w:t>
      </w:r>
      <w:proofErr w:type="spellEnd"/>
      <w:r w:rsidRPr="006E2D43">
        <w:t xml:space="preserve"> детский сад «Теремок» на 2014</w:t>
      </w:r>
      <w:r w:rsidR="006860C2" w:rsidRPr="006E2D43">
        <w:t xml:space="preserve"> год было выделено бюджетных средств в сумме </w:t>
      </w:r>
      <w:r w:rsidRPr="006E2D43">
        <w:t xml:space="preserve">11773,0 </w:t>
      </w:r>
      <w:r w:rsidR="006860C2" w:rsidRPr="006E2D43">
        <w:t>руб. из них расходы составили:</w:t>
      </w:r>
    </w:p>
    <w:p w:rsidR="006860C2" w:rsidRPr="006E2D43" w:rsidRDefault="006E2D43" w:rsidP="006860C2">
      <w:pPr>
        <w:pStyle w:val="af2"/>
        <w:ind w:firstLine="284"/>
        <w:rPr>
          <w:rFonts w:ascii="Times New Roman" w:hAnsi="Times New Roman"/>
          <w:sz w:val="24"/>
          <w:szCs w:val="24"/>
        </w:rPr>
      </w:pPr>
      <w:r w:rsidRPr="006E2D43">
        <w:rPr>
          <w:rFonts w:ascii="Times New Roman" w:hAnsi="Times New Roman"/>
          <w:sz w:val="24"/>
          <w:szCs w:val="24"/>
        </w:rPr>
        <w:t>на оплату труда – 6379,9 руб.</w:t>
      </w:r>
    </w:p>
    <w:p w:rsidR="006860C2" w:rsidRPr="006E2D43" w:rsidRDefault="006860C2" w:rsidP="006860C2">
      <w:pPr>
        <w:pStyle w:val="af2"/>
        <w:ind w:firstLine="284"/>
        <w:rPr>
          <w:rFonts w:ascii="Times New Roman" w:hAnsi="Times New Roman"/>
          <w:sz w:val="24"/>
          <w:szCs w:val="24"/>
        </w:rPr>
      </w:pPr>
      <w:r w:rsidRPr="006E2D43">
        <w:rPr>
          <w:rFonts w:ascii="Times New Roman" w:hAnsi="Times New Roman"/>
          <w:sz w:val="24"/>
          <w:szCs w:val="24"/>
        </w:rPr>
        <w:t xml:space="preserve">на </w:t>
      </w:r>
      <w:r w:rsidR="006E2D43" w:rsidRPr="006E2D43">
        <w:rPr>
          <w:rFonts w:ascii="Times New Roman" w:hAnsi="Times New Roman"/>
          <w:sz w:val="24"/>
          <w:szCs w:val="24"/>
        </w:rPr>
        <w:t>коммунальные услуги – 830,1</w:t>
      </w:r>
      <w:r w:rsidRPr="006E2D43">
        <w:rPr>
          <w:rFonts w:ascii="Times New Roman" w:hAnsi="Times New Roman"/>
          <w:sz w:val="24"/>
          <w:szCs w:val="24"/>
        </w:rPr>
        <w:t>руб.</w:t>
      </w:r>
    </w:p>
    <w:p w:rsidR="006860C2" w:rsidRPr="006E2D43" w:rsidRDefault="006E2D43" w:rsidP="006860C2">
      <w:pPr>
        <w:pStyle w:val="af2"/>
        <w:ind w:firstLine="284"/>
        <w:rPr>
          <w:rFonts w:ascii="Times New Roman" w:hAnsi="Times New Roman"/>
          <w:sz w:val="24"/>
          <w:szCs w:val="24"/>
        </w:rPr>
      </w:pPr>
      <w:r w:rsidRPr="006E2D43">
        <w:rPr>
          <w:rFonts w:ascii="Times New Roman" w:hAnsi="Times New Roman"/>
          <w:sz w:val="24"/>
          <w:szCs w:val="24"/>
        </w:rPr>
        <w:t>питание – 1329,0</w:t>
      </w:r>
      <w:r w:rsidR="006860C2" w:rsidRPr="006E2D43">
        <w:rPr>
          <w:rFonts w:ascii="Times New Roman" w:hAnsi="Times New Roman"/>
          <w:sz w:val="24"/>
          <w:szCs w:val="24"/>
        </w:rPr>
        <w:t xml:space="preserve"> руб.</w:t>
      </w:r>
    </w:p>
    <w:p w:rsidR="006860C2" w:rsidRPr="006E2D43" w:rsidRDefault="006860C2" w:rsidP="006860C2">
      <w:pPr>
        <w:pStyle w:val="af2"/>
        <w:ind w:firstLine="284"/>
        <w:rPr>
          <w:rFonts w:ascii="Times New Roman" w:hAnsi="Times New Roman"/>
          <w:sz w:val="24"/>
          <w:szCs w:val="24"/>
        </w:rPr>
      </w:pPr>
      <w:r w:rsidRPr="006E2D43">
        <w:rPr>
          <w:rFonts w:ascii="Times New Roman" w:hAnsi="Times New Roman"/>
          <w:sz w:val="24"/>
          <w:szCs w:val="24"/>
        </w:rPr>
        <w:t>услуги н</w:t>
      </w:r>
      <w:r w:rsidR="006E2D43" w:rsidRPr="006E2D43">
        <w:rPr>
          <w:rFonts w:ascii="Times New Roman" w:hAnsi="Times New Roman"/>
          <w:sz w:val="24"/>
          <w:szCs w:val="24"/>
        </w:rPr>
        <w:t>а содержание имущества – 437,5</w:t>
      </w:r>
      <w:r w:rsidRPr="006E2D43">
        <w:rPr>
          <w:rFonts w:ascii="Times New Roman" w:hAnsi="Times New Roman"/>
          <w:sz w:val="24"/>
          <w:szCs w:val="24"/>
        </w:rPr>
        <w:t xml:space="preserve"> руб.</w:t>
      </w:r>
    </w:p>
    <w:p w:rsidR="006860C2" w:rsidRPr="006E2D43" w:rsidRDefault="006E2D43" w:rsidP="006860C2">
      <w:pPr>
        <w:pStyle w:val="af2"/>
        <w:ind w:firstLine="284"/>
        <w:rPr>
          <w:rFonts w:ascii="Times New Roman" w:hAnsi="Times New Roman"/>
          <w:sz w:val="24"/>
          <w:szCs w:val="24"/>
        </w:rPr>
      </w:pPr>
      <w:r w:rsidRPr="006E2D43">
        <w:rPr>
          <w:rFonts w:ascii="Times New Roman" w:hAnsi="Times New Roman"/>
          <w:sz w:val="24"/>
          <w:szCs w:val="24"/>
        </w:rPr>
        <w:t>услуги связи – 30,2</w:t>
      </w:r>
      <w:r w:rsidR="006860C2" w:rsidRPr="006E2D43">
        <w:rPr>
          <w:rFonts w:ascii="Times New Roman" w:hAnsi="Times New Roman"/>
          <w:sz w:val="24"/>
          <w:szCs w:val="24"/>
        </w:rPr>
        <w:t xml:space="preserve"> руб.</w:t>
      </w:r>
    </w:p>
    <w:p w:rsidR="006860C2" w:rsidRPr="006E2D43" w:rsidRDefault="006860C2" w:rsidP="006860C2">
      <w:pPr>
        <w:pStyle w:val="af2"/>
        <w:ind w:firstLine="284"/>
        <w:rPr>
          <w:rFonts w:ascii="Times New Roman" w:hAnsi="Times New Roman"/>
          <w:sz w:val="24"/>
          <w:szCs w:val="24"/>
        </w:rPr>
      </w:pPr>
      <w:r w:rsidRPr="006E2D43">
        <w:rPr>
          <w:rFonts w:ascii="Times New Roman" w:hAnsi="Times New Roman"/>
          <w:sz w:val="24"/>
          <w:szCs w:val="24"/>
        </w:rPr>
        <w:t>п</w:t>
      </w:r>
      <w:r w:rsidR="006E2D43" w:rsidRPr="006E2D43">
        <w:rPr>
          <w:rFonts w:ascii="Times New Roman" w:hAnsi="Times New Roman"/>
          <w:sz w:val="24"/>
          <w:szCs w:val="24"/>
        </w:rPr>
        <w:t>рочие работы и услуги -736,8</w:t>
      </w:r>
      <w:r w:rsidRPr="006E2D43">
        <w:rPr>
          <w:rFonts w:ascii="Times New Roman" w:hAnsi="Times New Roman"/>
          <w:sz w:val="24"/>
          <w:szCs w:val="24"/>
        </w:rPr>
        <w:t xml:space="preserve"> руб.</w:t>
      </w:r>
    </w:p>
    <w:p w:rsidR="006860C2" w:rsidRPr="004348A7" w:rsidRDefault="006860C2" w:rsidP="006860C2">
      <w:pPr>
        <w:pStyle w:val="af2"/>
        <w:ind w:firstLine="284"/>
        <w:rPr>
          <w:rFonts w:ascii="Times New Roman" w:hAnsi="Times New Roman"/>
          <w:color w:val="FF0000"/>
          <w:sz w:val="24"/>
          <w:szCs w:val="24"/>
        </w:rPr>
      </w:pPr>
    </w:p>
    <w:p w:rsidR="006860C2" w:rsidRPr="002A2C71" w:rsidRDefault="006860C2" w:rsidP="006860C2">
      <w:pPr>
        <w:pStyle w:val="af2"/>
        <w:ind w:firstLine="284"/>
        <w:rPr>
          <w:rFonts w:ascii="Times New Roman" w:hAnsi="Times New Roman"/>
          <w:sz w:val="24"/>
          <w:szCs w:val="24"/>
        </w:rPr>
      </w:pPr>
    </w:p>
    <w:p w:rsidR="006860C2" w:rsidRPr="00C066B2" w:rsidRDefault="006860C2" w:rsidP="009721C3">
      <w:pPr>
        <w:jc w:val="both"/>
        <w:rPr>
          <w:b/>
          <w:color w:val="632423" w:themeColor="accent2" w:themeShade="80"/>
          <w:sz w:val="28"/>
          <w:szCs w:val="28"/>
        </w:rPr>
      </w:pPr>
      <w:r w:rsidRPr="00C066B2">
        <w:rPr>
          <w:b/>
          <w:color w:val="632423" w:themeColor="accent2" w:themeShade="80"/>
          <w:sz w:val="28"/>
          <w:szCs w:val="28"/>
        </w:rPr>
        <w:t>Материально-технические ресурсы</w:t>
      </w:r>
    </w:p>
    <w:p w:rsidR="004348A7" w:rsidRPr="004348A7" w:rsidRDefault="004348A7" w:rsidP="009721C3">
      <w:pPr>
        <w:spacing w:line="270" w:lineRule="atLeast"/>
        <w:jc w:val="both"/>
      </w:pPr>
      <w:r w:rsidRPr="004348A7">
        <w:t xml:space="preserve">     В дошкольном учреждении создана материально-техническая база для жизнеобеспечения и развития детей, ведется систематически работа по созданию предметно-развивающей среды. Здание детского сада светлое, имеется автономное отопление, вода, канализация, сантехническое оборудование в удовлетворительном состоянии. Во всех </w:t>
      </w:r>
      <w:r w:rsidR="009721C3" w:rsidRPr="004348A7">
        <w:t>групповых комнатах спальные</w:t>
      </w:r>
      <w:r w:rsidRPr="004348A7">
        <w:t xml:space="preserve"> </w:t>
      </w:r>
      <w:r w:rsidR="009721C3" w:rsidRPr="004348A7">
        <w:t>комнаты отделены</w:t>
      </w:r>
      <w:r w:rsidRPr="004348A7">
        <w:t xml:space="preserve"> друг от друга.</w:t>
      </w:r>
      <w:r w:rsidRPr="004348A7">
        <w:br/>
        <w:t>В детском саду имеются:</w:t>
      </w:r>
    </w:p>
    <w:p w:rsidR="004348A7" w:rsidRPr="004348A7" w:rsidRDefault="004348A7" w:rsidP="00770579">
      <w:pPr>
        <w:numPr>
          <w:ilvl w:val="0"/>
          <w:numId w:val="21"/>
        </w:numPr>
        <w:ind w:left="375" w:right="75"/>
        <w:jc w:val="both"/>
      </w:pPr>
      <w:r w:rsidRPr="004348A7">
        <w:t>групповые помещения - 6</w:t>
      </w:r>
    </w:p>
    <w:p w:rsidR="004348A7" w:rsidRPr="004348A7" w:rsidRDefault="004348A7" w:rsidP="00770579">
      <w:pPr>
        <w:numPr>
          <w:ilvl w:val="0"/>
          <w:numId w:val="21"/>
        </w:numPr>
        <w:ind w:left="375" w:right="75"/>
        <w:jc w:val="both"/>
      </w:pPr>
      <w:r w:rsidRPr="004348A7">
        <w:t>кабинет заведующего - 1</w:t>
      </w:r>
    </w:p>
    <w:p w:rsidR="004348A7" w:rsidRPr="004348A7" w:rsidRDefault="004348A7" w:rsidP="00770579">
      <w:pPr>
        <w:numPr>
          <w:ilvl w:val="0"/>
          <w:numId w:val="21"/>
        </w:numPr>
        <w:ind w:left="375" w:right="75"/>
        <w:jc w:val="both"/>
      </w:pPr>
      <w:r w:rsidRPr="004348A7">
        <w:t>методический кабинет - 1</w:t>
      </w:r>
    </w:p>
    <w:p w:rsidR="004348A7" w:rsidRPr="004348A7" w:rsidRDefault="004348A7" w:rsidP="00770579">
      <w:pPr>
        <w:numPr>
          <w:ilvl w:val="0"/>
          <w:numId w:val="21"/>
        </w:numPr>
        <w:ind w:left="375" w:right="75"/>
        <w:jc w:val="both"/>
      </w:pPr>
      <w:r w:rsidRPr="004348A7">
        <w:t>музыкальный зал-1</w:t>
      </w:r>
    </w:p>
    <w:p w:rsidR="004348A7" w:rsidRPr="004348A7" w:rsidRDefault="004348A7" w:rsidP="00770579">
      <w:pPr>
        <w:numPr>
          <w:ilvl w:val="0"/>
          <w:numId w:val="21"/>
        </w:numPr>
        <w:ind w:left="375" w:right="75"/>
        <w:jc w:val="both"/>
      </w:pPr>
      <w:r w:rsidRPr="004348A7">
        <w:t>физкультурный зал - 1</w:t>
      </w:r>
    </w:p>
    <w:p w:rsidR="004348A7" w:rsidRPr="004348A7" w:rsidRDefault="004348A7" w:rsidP="00770579">
      <w:pPr>
        <w:numPr>
          <w:ilvl w:val="0"/>
          <w:numId w:val="21"/>
        </w:numPr>
        <w:ind w:left="375" w:right="75"/>
        <w:jc w:val="both"/>
      </w:pPr>
      <w:r w:rsidRPr="004348A7">
        <w:t>пищеблок - 1</w:t>
      </w:r>
    </w:p>
    <w:p w:rsidR="004348A7" w:rsidRPr="004348A7" w:rsidRDefault="004348A7" w:rsidP="00770579">
      <w:pPr>
        <w:numPr>
          <w:ilvl w:val="0"/>
          <w:numId w:val="21"/>
        </w:numPr>
        <w:ind w:left="375" w:right="75"/>
        <w:jc w:val="both"/>
      </w:pPr>
      <w:r w:rsidRPr="004348A7">
        <w:t>прачечная - 1</w:t>
      </w:r>
    </w:p>
    <w:p w:rsidR="004348A7" w:rsidRPr="004348A7" w:rsidRDefault="004348A7" w:rsidP="00770579">
      <w:pPr>
        <w:numPr>
          <w:ilvl w:val="0"/>
          <w:numId w:val="21"/>
        </w:numPr>
        <w:ind w:left="375" w:right="75"/>
        <w:jc w:val="both"/>
      </w:pPr>
      <w:r w:rsidRPr="004348A7">
        <w:t>медицинский кабинет -1</w:t>
      </w:r>
    </w:p>
    <w:p w:rsidR="009721C3" w:rsidRDefault="004348A7" w:rsidP="009721C3">
      <w:pPr>
        <w:spacing w:line="270" w:lineRule="atLeast"/>
        <w:ind w:firstLine="375"/>
        <w:jc w:val="both"/>
      </w:pPr>
      <w:r w:rsidRPr="004348A7">
        <w:lastRenderedPageBreak/>
        <w:t xml:space="preserve">  Все кабинеты оформлены. 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 Группы постепенно пополняются современным игровым </w:t>
      </w:r>
      <w:r w:rsidR="009721C3" w:rsidRPr="004348A7">
        <w:t>оборудованием, современными</w:t>
      </w:r>
      <w:r w:rsidRPr="004348A7">
        <w:t xml:space="preserve"> </w:t>
      </w:r>
      <w:r w:rsidR="009721C3" w:rsidRPr="004348A7">
        <w:t>информационными стендами</w:t>
      </w:r>
      <w:r w:rsidRPr="004348A7">
        <w:t>. 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 и коррекции. В ДОУ уютно, красиво, удобно и комфортно детям, созданная развивающая среда открывает нашим воспитанникам весь спектр возможностей, направляет усилия детей на эффективное использование отдельных ее элементов.</w:t>
      </w:r>
    </w:p>
    <w:p w:rsidR="009721C3" w:rsidRDefault="004348A7" w:rsidP="009721C3">
      <w:pPr>
        <w:spacing w:line="270" w:lineRule="atLeast"/>
        <w:ind w:firstLine="375"/>
        <w:jc w:val="both"/>
      </w:pPr>
      <w:r w:rsidRPr="004348A7">
        <w:t>В детском саду имеется видеокамера, которая используется для съемки занятий, мероприятий, утренников. Отснятые материалы эпизодически используются в воспитательной работе.</w:t>
      </w:r>
    </w:p>
    <w:p w:rsidR="004348A7" w:rsidRPr="004348A7" w:rsidRDefault="004348A7" w:rsidP="009721C3">
      <w:pPr>
        <w:spacing w:line="270" w:lineRule="atLeast"/>
        <w:ind w:firstLine="375"/>
        <w:jc w:val="both"/>
      </w:pPr>
      <w:r>
        <w:t>В 2014-2015 учеб</w:t>
      </w:r>
      <w:r w:rsidR="002F0166">
        <w:t>ном</w:t>
      </w:r>
      <w:r>
        <w:t xml:space="preserve"> году был приобретен проектор и ноутбук, спортивный зал был дополнен новым </w:t>
      </w:r>
      <w:r w:rsidR="009721C3">
        <w:t xml:space="preserve">спортивным и игровым </w:t>
      </w:r>
      <w:r>
        <w:t>оборудованием.</w:t>
      </w:r>
    </w:p>
    <w:p w:rsidR="006860C2" w:rsidRDefault="006860C2" w:rsidP="006860C2">
      <w:pPr>
        <w:jc w:val="both"/>
      </w:pPr>
    </w:p>
    <w:p w:rsidR="006860C2" w:rsidRPr="009D1E34" w:rsidRDefault="006860C2" w:rsidP="006860C2">
      <w:pPr>
        <w:jc w:val="both"/>
      </w:pPr>
    </w:p>
    <w:p w:rsidR="006860C2" w:rsidRPr="00356716" w:rsidRDefault="006860C2" w:rsidP="006860C2">
      <w:pPr>
        <w:spacing w:after="40"/>
        <w:rPr>
          <w:b/>
          <w:color w:val="C00000"/>
          <w:sz w:val="32"/>
        </w:rPr>
      </w:pPr>
      <w:bookmarkStart w:id="2" w:name="Заключение"/>
      <w:r w:rsidRPr="00D218B2">
        <w:rPr>
          <w:b/>
          <w:color w:val="632423" w:themeColor="accent2" w:themeShade="80"/>
          <w:sz w:val="32"/>
        </w:rPr>
        <w:t xml:space="preserve">       </w:t>
      </w:r>
      <w:bookmarkStart w:id="3" w:name="_GoBack"/>
      <w:bookmarkEnd w:id="3"/>
      <w:r w:rsidRPr="00356716">
        <w:rPr>
          <w:b/>
          <w:color w:val="C00000"/>
          <w:sz w:val="32"/>
        </w:rPr>
        <w:t>Заключение</w:t>
      </w:r>
      <w:bookmarkEnd w:id="2"/>
      <w:r w:rsidRPr="00356716">
        <w:rPr>
          <w:b/>
          <w:color w:val="C00000"/>
          <w:sz w:val="32"/>
        </w:rPr>
        <w:t>. Перспективы и планы развития</w:t>
      </w:r>
    </w:p>
    <w:p w:rsidR="006860C2" w:rsidRPr="009721C3" w:rsidRDefault="006860C2" w:rsidP="006860C2">
      <w:pPr>
        <w:spacing w:after="40"/>
        <w:jc w:val="both"/>
        <w:rPr>
          <w:b/>
          <w:i/>
          <w:color w:val="FF0000"/>
        </w:rPr>
      </w:pPr>
    </w:p>
    <w:p w:rsidR="006860C2" w:rsidRPr="00D218B2" w:rsidRDefault="00D218B2" w:rsidP="006860C2">
      <w:pPr>
        <w:ind w:firstLine="284"/>
        <w:jc w:val="both"/>
      </w:pPr>
      <w:r w:rsidRPr="00D218B2">
        <w:t>В 2014-2015</w:t>
      </w:r>
      <w:r w:rsidR="006860C2" w:rsidRPr="00D218B2">
        <w:t xml:space="preserve"> учебном году функционирование </w:t>
      </w:r>
      <w:r w:rsidRPr="00D218B2">
        <w:t xml:space="preserve">МБДОУ </w:t>
      </w:r>
      <w:proofErr w:type="spellStart"/>
      <w:r w:rsidRPr="00D218B2">
        <w:t>Мурминский</w:t>
      </w:r>
      <w:proofErr w:type="spellEnd"/>
      <w:r w:rsidRPr="00D218B2">
        <w:t xml:space="preserve"> детский сад «Теремок» </w:t>
      </w:r>
      <w:r w:rsidR="006860C2" w:rsidRPr="00D218B2">
        <w:t>сочетало традиционные высокоэффективные формы работы и современные инновационные технологии. Такая интеграция обеспечила учреждению положительную динамику по всем направлениям деятельности ДОУ.</w:t>
      </w:r>
    </w:p>
    <w:p w:rsidR="006860C2" w:rsidRPr="00D218B2" w:rsidRDefault="006860C2" w:rsidP="006860C2">
      <w:pPr>
        <w:ind w:firstLine="284"/>
        <w:jc w:val="both"/>
      </w:pPr>
      <w:r w:rsidRPr="00D218B2">
        <w:t xml:space="preserve">В полном объеме реализованы поставленные задачи по всем направлениям деятельности: </w:t>
      </w:r>
    </w:p>
    <w:p w:rsidR="006860C2" w:rsidRPr="00D218B2" w:rsidRDefault="006860C2" w:rsidP="00770579">
      <w:pPr>
        <w:pStyle w:val="af2"/>
        <w:numPr>
          <w:ilvl w:val="0"/>
          <w:numId w:val="17"/>
        </w:numPr>
        <w:ind w:left="0" w:firstLine="284"/>
        <w:rPr>
          <w:rFonts w:ascii="Times New Roman" w:hAnsi="Times New Roman"/>
        </w:rPr>
      </w:pPr>
      <w:r w:rsidRPr="00D218B2">
        <w:rPr>
          <w:rFonts w:ascii="Times New Roman" w:hAnsi="Times New Roman"/>
        </w:rPr>
        <w:t xml:space="preserve">в </w:t>
      </w:r>
      <w:proofErr w:type="spellStart"/>
      <w:r w:rsidRPr="00D218B2">
        <w:rPr>
          <w:rFonts w:ascii="Times New Roman" w:hAnsi="Times New Roman"/>
        </w:rPr>
        <w:t>воспитательно</w:t>
      </w:r>
      <w:proofErr w:type="spellEnd"/>
      <w:r w:rsidRPr="00D218B2">
        <w:rPr>
          <w:rFonts w:ascii="Times New Roman" w:hAnsi="Times New Roman"/>
        </w:rPr>
        <w:t>-образовательном процессе;</w:t>
      </w:r>
    </w:p>
    <w:p w:rsidR="006860C2" w:rsidRPr="00D218B2" w:rsidRDefault="006860C2" w:rsidP="00770579">
      <w:pPr>
        <w:pStyle w:val="af2"/>
        <w:numPr>
          <w:ilvl w:val="0"/>
          <w:numId w:val="17"/>
        </w:numPr>
        <w:ind w:left="0" w:firstLine="284"/>
        <w:rPr>
          <w:rFonts w:ascii="Times New Roman" w:hAnsi="Times New Roman"/>
        </w:rPr>
      </w:pPr>
      <w:r w:rsidRPr="00D218B2">
        <w:rPr>
          <w:rFonts w:ascii="Times New Roman" w:hAnsi="Times New Roman"/>
        </w:rPr>
        <w:t>в оздоровительно-профилактической работе;</w:t>
      </w:r>
    </w:p>
    <w:p w:rsidR="006860C2" w:rsidRPr="00D218B2" w:rsidRDefault="006860C2" w:rsidP="00770579">
      <w:pPr>
        <w:pStyle w:val="af2"/>
        <w:numPr>
          <w:ilvl w:val="0"/>
          <w:numId w:val="17"/>
        </w:numPr>
        <w:ind w:left="0" w:firstLine="284"/>
        <w:rPr>
          <w:rFonts w:ascii="Times New Roman" w:hAnsi="Times New Roman"/>
        </w:rPr>
      </w:pPr>
      <w:r w:rsidRPr="00D218B2">
        <w:rPr>
          <w:rFonts w:ascii="Times New Roman" w:hAnsi="Times New Roman"/>
        </w:rPr>
        <w:t>на 100% реализованы средства бюджетного ф</w:t>
      </w:r>
      <w:r w:rsidR="00D218B2" w:rsidRPr="00D218B2">
        <w:rPr>
          <w:rFonts w:ascii="Times New Roman" w:hAnsi="Times New Roman"/>
        </w:rPr>
        <w:t>инансирования на 2014</w:t>
      </w:r>
      <w:r w:rsidRPr="00D218B2">
        <w:rPr>
          <w:rFonts w:ascii="Times New Roman" w:hAnsi="Times New Roman"/>
        </w:rPr>
        <w:t xml:space="preserve">г.; </w:t>
      </w:r>
    </w:p>
    <w:p w:rsidR="006860C2" w:rsidRPr="00D218B2" w:rsidRDefault="006860C2" w:rsidP="00770579">
      <w:pPr>
        <w:pStyle w:val="af2"/>
        <w:numPr>
          <w:ilvl w:val="0"/>
          <w:numId w:val="17"/>
        </w:numPr>
        <w:ind w:left="0" w:firstLine="284"/>
        <w:rPr>
          <w:rFonts w:ascii="Times New Roman" w:hAnsi="Times New Roman"/>
        </w:rPr>
      </w:pPr>
      <w:r w:rsidRPr="00D218B2">
        <w:rPr>
          <w:rFonts w:ascii="Times New Roman" w:hAnsi="Times New Roman"/>
        </w:rPr>
        <w:t>стабильно функционируют Органы общественного самоуправления;</w:t>
      </w:r>
    </w:p>
    <w:p w:rsidR="006860C2" w:rsidRPr="00D218B2" w:rsidRDefault="006860C2" w:rsidP="006860C2">
      <w:pPr>
        <w:jc w:val="both"/>
      </w:pPr>
    </w:p>
    <w:p w:rsidR="006860C2" w:rsidRPr="00D218B2" w:rsidRDefault="00D218B2" w:rsidP="006860C2">
      <w:pPr>
        <w:ind w:firstLine="284"/>
        <w:jc w:val="both"/>
        <w:rPr>
          <w:b/>
        </w:rPr>
      </w:pPr>
      <w:r w:rsidRPr="00D218B2">
        <w:rPr>
          <w:b/>
        </w:rPr>
        <w:t>Однако, в 2015-2016</w:t>
      </w:r>
      <w:r w:rsidR="006860C2" w:rsidRPr="00D218B2">
        <w:rPr>
          <w:b/>
        </w:rPr>
        <w:t xml:space="preserve"> учебном году необходимо:</w:t>
      </w:r>
    </w:p>
    <w:p w:rsidR="006860C2" w:rsidRPr="00D218B2" w:rsidRDefault="006860C2" w:rsidP="006860C2">
      <w:pPr>
        <w:pStyle w:val="af2"/>
        <w:ind w:firstLine="284"/>
        <w:rPr>
          <w:rFonts w:ascii="Times New Roman" w:hAnsi="Times New Roman"/>
          <w:sz w:val="24"/>
          <w:szCs w:val="24"/>
        </w:rPr>
      </w:pPr>
    </w:p>
    <w:p w:rsidR="006860C2" w:rsidRPr="00D218B2" w:rsidRDefault="006860C2" w:rsidP="006860C2">
      <w:pPr>
        <w:pStyle w:val="af2"/>
        <w:ind w:firstLine="284"/>
        <w:rPr>
          <w:rFonts w:ascii="Times New Roman" w:hAnsi="Times New Roman"/>
          <w:b/>
          <w:sz w:val="24"/>
          <w:szCs w:val="24"/>
        </w:rPr>
      </w:pPr>
      <w:r w:rsidRPr="00D218B2">
        <w:rPr>
          <w:rFonts w:ascii="Times New Roman" w:hAnsi="Times New Roman"/>
          <w:b/>
          <w:sz w:val="24"/>
          <w:szCs w:val="24"/>
        </w:rPr>
        <w:t>В методической работе:</w:t>
      </w:r>
    </w:p>
    <w:p w:rsidR="006860C2" w:rsidRPr="00D218B2" w:rsidRDefault="006860C2" w:rsidP="00770579">
      <w:pPr>
        <w:pStyle w:val="af2"/>
        <w:numPr>
          <w:ilvl w:val="0"/>
          <w:numId w:val="18"/>
        </w:numPr>
        <w:ind w:left="567" w:hanging="284"/>
        <w:jc w:val="both"/>
        <w:rPr>
          <w:rFonts w:ascii="Times New Roman" w:hAnsi="Times New Roman"/>
          <w:sz w:val="24"/>
          <w:szCs w:val="24"/>
        </w:rPr>
      </w:pPr>
      <w:r w:rsidRPr="00D218B2">
        <w:rPr>
          <w:rFonts w:ascii="Times New Roman" w:hAnsi="Times New Roman"/>
          <w:sz w:val="24"/>
          <w:szCs w:val="24"/>
        </w:rPr>
        <w:t xml:space="preserve">Обеспечить нормативные, организационные и программно-методические условия для </w:t>
      </w:r>
      <w:r w:rsidR="00D218B2" w:rsidRPr="00D218B2">
        <w:rPr>
          <w:rFonts w:ascii="Times New Roman" w:hAnsi="Times New Roman"/>
          <w:sz w:val="24"/>
          <w:szCs w:val="24"/>
        </w:rPr>
        <w:t xml:space="preserve">продолжения работы по </w:t>
      </w:r>
      <w:r w:rsidRPr="00D218B2">
        <w:rPr>
          <w:rFonts w:ascii="Times New Roman" w:hAnsi="Times New Roman"/>
          <w:sz w:val="24"/>
          <w:szCs w:val="24"/>
        </w:rPr>
        <w:t>основной общео</w:t>
      </w:r>
      <w:r w:rsidR="00D218B2" w:rsidRPr="00D218B2">
        <w:rPr>
          <w:rFonts w:ascii="Times New Roman" w:hAnsi="Times New Roman"/>
          <w:sz w:val="24"/>
          <w:szCs w:val="24"/>
        </w:rPr>
        <w:t xml:space="preserve">бразовательной программы МБДОУ </w:t>
      </w:r>
      <w:proofErr w:type="spellStart"/>
      <w:r w:rsidR="00D218B2" w:rsidRPr="00D218B2">
        <w:rPr>
          <w:rFonts w:ascii="Times New Roman" w:hAnsi="Times New Roman"/>
          <w:sz w:val="24"/>
          <w:szCs w:val="24"/>
        </w:rPr>
        <w:t>Мурминский</w:t>
      </w:r>
      <w:proofErr w:type="spellEnd"/>
      <w:r w:rsidR="00D218B2" w:rsidRPr="00D218B2">
        <w:rPr>
          <w:rFonts w:ascii="Times New Roman" w:hAnsi="Times New Roman"/>
          <w:sz w:val="24"/>
          <w:szCs w:val="24"/>
        </w:rPr>
        <w:t xml:space="preserve"> детский сад «Теремок» </w:t>
      </w:r>
      <w:r w:rsidRPr="00D218B2">
        <w:rPr>
          <w:rFonts w:ascii="Times New Roman" w:hAnsi="Times New Roman"/>
          <w:sz w:val="24"/>
          <w:szCs w:val="24"/>
        </w:rPr>
        <w:t>в соответствии с ФГОС.</w:t>
      </w:r>
    </w:p>
    <w:p w:rsidR="006860C2" w:rsidRPr="00D218B2" w:rsidRDefault="006860C2" w:rsidP="00770579">
      <w:pPr>
        <w:pStyle w:val="af2"/>
        <w:numPr>
          <w:ilvl w:val="0"/>
          <w:numId w:val="18"/>
        </w:numPr>
        <w:ind w:left="567" w:hanging="284"/>
        <w:jc w:val="both"/>
        <w:rPr>
          <w:rFonts w:ascii="Times New Roman" w:hAnsi="Times New Roman"/>
          <w:sz w:val="24"/>
          <w:szCs w:val="24"/>
        </w:rPr>
      </w:pPr>
      <w:r w:rsidRPr="00D218B2">
        <w:rPr>
          <w:rFonts w:ascii="Times New Roman" w:hAnsi="Times New Roman"/>
          <w:sz w:val="24"/>
          <w:szCs w:val="24"/>
        </w:rPr>
        <w:t>Обеспечить методические условия для освоения педагогами технологий индивидуализации.</w:t>
      </w:r>
    </w:p>
    <w:p w:rsidR="006860C2" w:rsidRPr="00D218B2" w:rsidRDefault="006860C2" w:rsidP="00770579">
      <w:pPr>
        <w:pStyle w:val="af2"/>
        <w:numPr>
          <w:ilvl w:val="0"/>
          <w:numId w:val="18"/>
        </w:numPr>
        <w:ind w:left="567" w:hanging="284"/>
        <w:jc w:val="both"/>
        <w:rPr>
          <w:rFonts w:ascii="Times New Roman" w:hAnsi="Times New Roman"/>
          <w:sz w:val="24"/>
          <w:szCs w:val="24"/>
        </w:rPr>
      </w:pPr>
      <w:r w:rsidRPr="00D218B2">
        <w:rPr>
          <w:rFonts w:ascii="Times New Roman" w:hAnsi="Times New Roman"/>
          <w:sz w:val="24"/>
          <w:szCs w:val="24"/>
        </w:rPr>
        <w:t>Внедрить в использование в образовательном процессе мультимедийных средств.</w:t>
      </w:r>
    </w:p>
    <w:p w:rsidR="006860C2" w:rsidRPr="00D218B2" w:rsidRDefault="006860C2" w:rsidP="006860C2">
      <w:pPr>
        <w:pStyle w:val="af2"/>
        <w:ind w:firstLine="284"/>
        <w:rPr>
          <w:rFonts w:ascii="Times New Roman" w:hAnsi="Times New Roman"/>
          <w:sz w:val="24"/>
          <w:szCs w:val="24"/>
        </w:rPr>
      </w:pPr>
    </w:p>
    <w:p w:rsidR="006860C2" w:rsidRPr="00D218B2" w:rsidRDefault="006860C2" w:rsidP="006860C2">
      <w:pPr>
        <w:pStyle w:val="af2"/>
        <w:ind w:firstLine="284"/>
        <w:rPr>
          <w:rFonts w:ascii="Times New Roman" w:hAnsi="Times New Roman"/>
          <w:b/>
          <w:sz w:val="24"/>
          <w:szCs w:val="24"/>
        </w:rPr>
      </w:pPr>
      <w:r w:rsidRPr="00D218B2">
        <w:rPr>
          <w:rFonts w:ascii="Times New Roman" w:hAnsi="Times New Roman"/>
          <w:b/>
          <w:sz w:val="24"/>
          <w:szCs w:val="24"/>
        </w:rPr>
        <w:t>В материально-</w:t>
      </w:r>
      <w:r w:rsidR="00356716">
        <w:rPr>
          <w:rFonts w:ascii="Times New Roman" w:hAnsi="Times New Roman"/>
          <w:b/>
          <w:sz w:val="24"/>
          <w:szCs w:val="24"/>
        </w:rPr>
        <w:t>техническом обеспечении</w:t>
      </w:r>
      <w:r w:rsidRPr="00D218B2">
        <w:rPr>
          <w:rFonts w:ascii="Times New Roman" w:hAnsi="Times New Roman"/>
          <w:b/>
          <w:sz w:val="24"/>
          <w:szCs w:val="24"/>
        </w:rPr>
        <w:t>:</w:t>
      </w:r>
    </w:p>
    <w:p w:rsidR="006860C2" w:rsidRPr="003E4A40" w:rsidRDefault="006860C2" w:rsidP="006860C2">
      <w:pPr>
        <w:pStyle w:val="af2"/>
        <w:rPr>
          <w:rFonts w:ascii="Times New Roman" w:hAnsi="Times New Roman"/>
          <w:color w:val="C00000"/>
        </w:rPr>
      </w:pPr>
    </w:p>
    <w:p w:rsidR="006860C2" w:rsidRPr="00356716" w:rsidRDefault="003E4A40" w:rsidP="00770579">
      <w:pPr>
        <w:pStyle w:val="af2"/>
        <w:numPr>
          <w:ilvl w:val="0"/>
          <w:numId w:val="22"/>
        </w:numPr>
        <w:rPr>
          <w:rFonts w:ascii="Times New Roman" w:hAnsi="Times New Roman"/>
        </w:rPr>
      </w:pPr>
      <w:r w:rsidRPr="00356716">
        <w:rPr>
          <w:rFonts w:ascii="Times New Roman" w:hAnsi="Times New Roman"/>
        </w:rPr>
        <w:t>Заменить столы на мебель с регулируемыми ножками в двух группах</w:t>
      </w:r>
    </w:p>
    <w:p w:rsidR="00D00769" w:rsidRPr="00356716" w:rsidRDefault="00D00769" w:rsidP="00770579">
      <w:pPr>
        <w:pStyle w:val="af2"/>
        <w:numPr>
          <w:ilvl w:val="0"/>
          <w:numId w:val="22"/>
        </w:numPr>
        <w:rPr>
          <w:rFonts w:ascii="Times New Roman" w:hAnsi="Times New Roman"/>
        </w:rPr>
      </w:pPr>
      <w:r w:rsidRPr="00356716">
        <w:rPr>
          <w:rFonts w:ascii="Times New Roman" w:hAnsi="Times New Roman"/>
        </w:rPr>
        <w:t>Дополнить спортивный зал спортивным оборудованием</w:t>
      </w:r>
    </w:p>
    <w:p w:rsidR="006860C2" w:rsidRPr="00356716" w:rsidRDefault="006860C2" w:rsidP="006860C2">
      <w:pPr>
        <w:pStyle w:val="af2"/>
        <w:rPr>
          <w:rFonts w:ascii="Times New Roman" w:hAnsi="Times New Roman"/>
        </w:rPr>
      </w:pPr>
    </w:p>
    <w:p w:rsidR="006860C2" w:rsidRPr="00356716" w:rsidRDefault="006860C2" w:rsidP="006860C2">
      <w:pPr>
        <w:pStyle w:val="af2"/>
        <w:rPr>
          <w:rFonts w:ascii="Times New Roman" w:hAnsi="Times New Roman"/>
        </w:rPr>
      </w:pPr>
    </w:p>
    <w:p w:rsidR="006860C2" w:rsidRPr="009A2F4A" w:rsidRDefault="006860C2" w:rsidP="009A2F4A">
      <w:pPr>
        <w:jc w:val="center"/>
      </w:pPr>
    </w:p>
    <w:sectPr w:rsidR="006860C2" w:rsidRPr="009A2F4A" w:rsidSect="00C425E0">
      <w:footerReference w:type="default" r:id="rId38"/>
      <w:pgSz w:w="11906" w:h="16838"/>
      <w:pgMar w:top="1134" w:right="850" w:bottom="1134" w:left="1560" w:header="708" w:footer="708" w:gutter="0"/>
      <w:pgBorders w:offsetFrom="page">
        <w:top w:val="dashDotStroked" w:sz="24" w:space="24" w:color="943634" w:themeColor="accent2" w:themeShade="BF"/>
        <w:left w:val="dashDotStroked" w:sz="24" w:space="24" w:color="943634" w:themeColor="accent2" w:themeShade="BF"/>
        <w:bottom w:val="dashDotStroked" w:sz="24" w:space="24" w:color="943634" w:themeColor="accent2" w:themeShade="BF"/>
        <w:right w:val="dashDotStroked" w:sz="24" w:space="24" w:color="943634" w:themeColor="accent2" w:themeShade="BF"/>
      </w:pgBorders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579" w:rsidRDefault="00770579">
      <w:r>
        <w:separator/>
      </w:r>
    </w:p>
  </w:endnote>
  <w:endnote w:type="continuationSeparator" w:id="0">
    <w:p w:rsidR="00770579" w:rsidRDefault="00770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2847112"/>
      <w:docPartObj>
        <w:docPartGallery w:val="Page Numbers (Bottom of Page)"/>
        <w:docPartUnique/>
      </w:docPartObj>
    </w:sdtPr>
    <w:sdtContent>
      <w:p w:rsidR="00401048" w:rsidRDefault="0040104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6136">
          <w:rPr>
            <w:noProof/>
          </w:rPr>
          <w:t>21</w:t>
        </w:r>
        <w:r>
          <w:fldChar w:fldCharType="end"/>
        </w:r>
      </w:p>
    </w:sdtContent>
  </w:sdt>
  <w:p w:rsidR="00401048" w:rsidRDefault="0040104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579" w:rsidRDefault="00770579">
      <w:r>
        <w:separator/>
      </w:r>
    </w:p>
  </w:footnote>
  <w:footnote w:type="continuationSeparator" w:id="0">
    <w:p w:rsidR="00770579" w:rsidRDefault="00770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43A1C"/>
    <w:multiLevelType w:val="hybridMultilevel"/>
    <w:tmpl w:val="437A2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11718"/>
    <w:multiLevelType w:val="hybridMultilevel"/>
    <w:tmpl w:val="4DD40DD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E480E15"/>
    <w:multiLevelType w:val="hybridMultilevel"/>
    <w:tmpl w:val="817855D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21A288B"/>
    <w:multiLevelType w:val="hybridMultilevel"/>
    <w:tmpl w:val="4C68A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81060"/>
    <w:multiLevelType w:val="hybridMultilevel"/>
    <w:tmpl w:val="AFE80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F37B3"/>
    <w:multiLevelType w:val="hybridMultilevel"/>
    <w:tmpl w:val="11705F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014971"/>
    <w:multiLevelType w:val="hybridMultilevel"/>
    <w:tmpl w:val="DC3CA4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95AD3"/>
    <w:multiLevelType w:val="hybridMultilevel"/>
    <w:tmpl w:val="3A2CF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D1ADF"/>
    <w:multiLevelType w:val="hybridMultilevel"/>
    <w:tmpl w:val="1286F5D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0EC07EF"/>
    <w:multiLevelType w:val="hybridMultilevel"/>
    <w:tmpl w:val="FEC68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6954E6"/>
    <w:multiLevelType w:val="hybridMultilevel"/>
    <w:tmpl w:val="2222D72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A621145"/>
    <w:multiLevelType w:val="hybridMultilevel"/>
    <w:tmpl w:val="6FAEC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70014B"/>
    <w:multiLevelType w:val="hybridMultilevel"/>
    <w:tmpl w:val="6FF80606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3E503A15"/>
    <w:multiLevelType w:val="hybridMultilevel"/>
    <w:tmpl w:val="71E6135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2F43325"/>
    <w:multiLevelType w:val="hybridMultilevel"/>
    <w:tmpl w:val="39282C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51836C5"/>
    <w:multiLevelType w:val="hybridMultilevel"/>
    <w:tmpl w:val="25E047FC"/>
    <w:lvl w:ilvl="0" w:tplc="78AA790C">
      <w:start w:val="1"/>
      <w:numFmt w:val="bullet"/>
      <w:lvlText w:val="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F9F2EBF"/>
    <w:multiLevelType w:val="multilevel"/>
    <w:tmpl w:val="2DCE9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40E364C"/>
    <w:multiLevelType w:val="hybridMultilevel"/>
    <w:tmpl w:val="95D2218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64CF31F1"/>
    <w:multiLevelType w:val="hybridMultilevel"/>
    <w:tmpl w:val="042A2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484A80"/>
    <w:multiLevelType w:val="hybridMultilevel"/>
    <w:tmpl w:val="C2E2C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4716EA"/>
    <w:multiLevelType w:val="hybridMultilevel"/>
    <w:tmpl w:val="0A70C09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6EE4D0A"/>
    <w:multiLevelType w:val="hybridMultilevel"/>
    <w:tmpl w:val="69E29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0"/>
  </w:num>
  <w:num w:numId="4">
    <w:abstractNumId w:val="13"/>
  </w:num>
  <w:num w:numId="5">
    <w:abstractNumId w:val="17"/>
  </w:num>
  <w:num w:numId="6">
    <w:abstractNumId w:val="1"/>
  </w:num>
  <w:num w:numId="7">
    <w:abstractNumId w:val="11"/>
  </w:num>
  <w:num w:numId="8">
    <w:abstractNumId w:val="5"/>
  </w:num>
  <w:num w:numId="9">
    <w:abstractNumId w:val="14"/>
  </w:num>
  <w:num w:numId="10">
    <w:abstractNumId w:val="8"/>
  </w:num>
  <w:num w:numId="11">
    <w:abstractNumId w:val="2"/>
  </w:num>
  <w:num w:numId="12">
    <w:abstractNumId w:val="19"/>
  </w:num>
  <w:num w:numId="13">
    <w:abstractNumId w:val="7"/>
  </w:num>
  <w:num w:numId="14">
    <w:abstractNumId w:val="10"/>
  </w:num>
  <w:num w:numId="15">
    <w:abstractNumId w:val="18"/>
  </w:num>
  <w:num w:numId="16">
    <w:abstractNumId w:val="3"/>
  </w:num>
  <w:num w:numId="17">
    <w:abstractNumId w:val="9"/>
  </w:num>
  <w:num w:numId="18">
    <w:abstractNumId w:val="12"/>
  </w:num>
  <w:num w:numId="19">
    <w:abstractNumId w:val="21"/>
  </w:num>
  <w:num w:numId="20">
    <w:abstractNumId w:val="4"/>
  </w:num>
  <w:num w:numId="21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0B4"/>
    <w:rsid w:val="00015A72"/>
    <w:rsid w:val="0002661E"/>
    <w:rsid w:val="000356C1"/>
    <w:rsid w:val="000B4D14"/>
    <w:rsid w:val="000C4C75"/>
    <w:rsid w:val="000F324C"/>
    <w:rsid w:val="001166A4"/>
    <w:rsid w:val="0012332D"/>
    <w:rsid w:val="001377CD"/>
    <w:rsid w:val="001440B4"/>
    <w:rsid w:val="001618EE"/>
    <w:rsid w:val="0016784B"/>
    <w:rsid w:val="0019204A"/>
    <w:rsid w:val="001D0F97"/>
    <w:rsid w:val="001F1670"/>
    <w:rsid w:val="002546B3"/>
    <w:rsid w:val="0026485A"/>
    <w:rsid w:val="00264FE5"/>
    <w:rsid w:val="0027638E"/>
    <w:rsid w:val="002833CC"/>
    <w:rsid w:val="0029335F"/>
    <w:rsid w:val="00293C98"/>
    <w:rsid w:val="002B21C7"/>
    <w:rsid w:val="002B498F"/>
    <w:rsid w:val="002D1F1E"/>
    <w:rsid w:val="002D2DBE"/>
    <w:rsid w:val="002D611E"/>
    <w:rsid w:val="002E719E"/>
    <w:rsid w:val="002F0166"/>
    <w:rsid w:val="00335A6D"/>
    <w:rsid w:val="00353A6E"/>
    <w:rsid w:val="00356716"/>
    <w:rsid w:val="003A27B6"/>
    <w:rsid w:val="003B38F9"/>
    <w:rsid w:val="003C1285"/>
    <w:rsid w:val="003E4A40"/>
    <w:rsid w:val="00401048"/>
    <w:rsid w:val="004263AF"/>
    <w:rsid w:val="004348A7"/>
    <w:rsid w:val="004A500A"/>
    <w:rsid w:val="004E1926"/>
    <w:rsid w:val="00515137"/>
    <w:rsid w:val="0052498E"/>
    <w:rsid w:val="0056019D"/>
    <w:rsid w:val="005E7C92"/>
    <w:rsid w:val="005F13CC"/>
    <w:rsid w:val="006058F4"/>
    <w:rsid w:val="00611BE5"/>
    <w:rsid w:val="0061204C"/>
    <w:rsid w:val="0063403D"/>
    <w:rsid w:val="00636DE1"/>
    <w:rsid w:val="006860C2"/>
    <w:rsid w:val="006D771A"/>
    <w:rsid w:val="006E2198"/>
    <w:rsid w:val="006E2D43"/>
    <w:rsid w:val="00704131"/>
    <w:rsid w:val="00714C9F"/>
    <w:rsid w:val="00720CD1"/>
    <w:rsid w:val="00754A0A"/>
    <w:rsid w:val="00760974"/>
    <w:rsid w:val="00770579"/>
    <w:rsid w:val="00786CB2"/>
    <w:rsid w:val="007C47DB"/>
    <w:rsid w:val="007C62E4"/>
    <w:rsid w:val="007D5279"/>
    <w:rsid w:val="0084649C"/>
    <w:rsid w:val="00850E93"/>
    <w:rsid w:val="00874413"/>
    <w:rsid w:val="00892024"/>
    <w:rsid w:val="008929D4"/>
    <w:rsid w:val="008B10F4"/>
    <w:rsid w:val="008C69A7"/>
    <w:rsid w:val="008C7A74"/>
    <w:rsid w:val="008F0BF6"/>
    <w:rsid w:val="00924481"/>
    <w:rsid w:val="00963D75"/>
    <w:rsid w:val="009714D6"/>
    <w:rsid w:val="009721C3"/>
    <w:rsid w:val="00992124"/>
    <w:rsid w:val="009A2F4A"/>
    <w:rsid w:val="009D2FBD"/>
    <w:rsid w:val="009F5A4E"/>
    <w:rsid w:val="00AB681A"/>
    <w:rsid w:val="00AD65FF"/>
    <w:rsid w:val="00B333B6"/>
    <w:rsid w:val="00B36C65"/>
    <w:rsid w:val="00B51CFF"/>
    <w:rsid w:val="00B540E4"/>
    <w:rsid w:val="00BF6444"/>
    <w:rsid w:val="00C066B2"/>
    <w:rsid w:val="00C325A2"/>
    <w:rsid w:val="00C425E0"/>
    <w:rsid w:val="00C508D5"/>
    <w:rsid w:val="00C71F50"/>
    <w:rsid w:val="00C7383E"/>
    <w:rsid w:val="00C800F0"/>
    <w:rsid w:val="00CA0D2C"/>
    <w:rsid w:val="00D00769"/>
    <w:rsid w:val="00D218B2"/>
    <w:rsid w:val="00D45BD4"/>
    <w:rsid w:val="00D664F6"/>
    <w:rsid w:val="00D8394C"/>
    <w:rsid w:val="00D92940"/>
    <w:rsid w:val="00DB2985"/>
    <w:rsid w:val="00DF352B"/>
    <w:rsid w:val="00E34675"/>
    <w:rsid w:val="00E73E1E"/>
    <w:rsid w:val="00E76136"/>
    <w:rsid w:val="00E76FAA"/>
    <w:rsid w:val="00E85117"/>
    <w:rsid w:val="00EB4571"/>
    <w:rsid w:val="00EC5CAD"/>
    <w:rsid w:val="00ED48D0"/>
    <w:rsid w:val="00EF09A2"/>
    <w:rsid w:val="00F12439"/>
    <w:rsid w:val="00F2363C"/>
    <w:rsid w:val="00F65EB9"/>
    <w:rsid w:val="00FA47BE"/>
    <w:rsid w:val="00FB3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C4C7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C4C75"/>
    <w:rPr>
      <w:sz w:val="24"/>
      <w:szCs w:val="24"/>
    </w:rPr>
  </w:style>
  <w:style w:type="paragraph" w:styleId="a5">
    <w:name w:val="footer"/>
    <w:basedOn w:val="a"/>
    <w:link w:val="a6"/>
    <w:uiPriority w:val="99"/>
    <w:rsid w:val="000C4C7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C4C75"/>
    <w:rPr>
      <w:sz w:val="24"/>
      <w:szCs w:val="24"/>
    </w:rPr>
  </w:style>
  <w:style w:type="character" w:styleId="a7">
    <w:name w:val="annotation reference"/>
    <w:basedOn w:val="a0"/>
    <w:semiHidden/>
    <w:unhideWhenUsed/>
    <w:rsid w:val="00ED48D0"/>
    <w:rPr>
      <w:sz w:val="16"/>
      <w:szCs w:val="16"/>
    </w:rPr>
  </w:style>
  <w:style w:type="paragraph" w:styleId="a8">
    <w:name w:val="annotation text"/>
    <w:basedOn w:val="a"/>
    <w:link w:val="a9"/>
    <w:semiHidden/>
    <w:unhideWhenUsed/>
    <w:rsid w:val="00ED48D0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semiHidden/>
    <w:rsid w:val="00ED48D0"/>
  </w:style>
  <w:style w:type="paragraph" w:styleId="aa">
    <w:name w:val="annotation subject"/>
    <w:basedOn w:val="a8"/>
    <w:next w:val="a8"/>
    <w:link w:val="ab"/>
    <w:semiHidden/>
    <w:unhideWhenUsed/>
    <w:rsid w:val="00ED48D0"/>
    <w:rPr>
      <w:b/>
      <w:bCs/>
    </w:rPr>
  </w:style>
  <w:style w:type="character" w:customStyle="1" w:styleId="ab">
    <w:name w:val="Тема примечания Знак"/>
    <w:basedOn w:val="a9"/>
    <w:link w:val="aa"/>
    <w:semiHidden/>
    <w:rsid w:val="00ED48D0"/>
    <w:rPr>
      <w:b/>
      <w:bCs/>
    </w:rPr>
  </w:style>
  <w:style w:type="paragraph" w:styleId="ac">
    <w:name w:val="Balloon Text"/>
    <w:basedOn w:val="a"/>
    <w:link w:val="ad"/>
    <w:semiHidden/>
    <w:unhideWhenUsed/>
    <w:rsid w:val="00ED48D0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semiHidden/>
    <w:rsid w:val="00ED48D0"/>
    <w:rPr>
      <w:rFonts w:ascii="Segoe UI" w:hAnsi="Segoe UI" w:cs="Segoe UI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ED48D0"/>
    <w:pPr>
      <w:spacing w:before="100" w:beforeAutospacing="1" w:after="100" w:afterAutospacing="1"/>
    </w:pPr>
    <w:rPr>
      <w:rFonts w:eastAsiaTheme="minorEastAsia"/>
    </w:rPr>
  </w:style>
  <w:style w:type="character" w:styleId="af">
    <w:name w:val="Hyperlink"/>
    <w:basedOn w:val="a0"/>
    <w:unhideWhenUsed/>
    <w:rsid w:val="00CA0D2C"/>
    <w:rPr>
      <w:color w:val="0000FF" w:themeColor="hyperlink"/>
      <w:u w:val="single"/>
    </w:rPr>
  </w:style>
  <w:style w:type="paragraph" w:styleId="af0">
    <w:name w:val="Body Text Indent"/>
    <w:basedOn w:val="a"/>
    <w:link w:val="af1"/>
    <w:rsid w:val="00714C9F"/>
    <w:pPr>
      <w:spacing w:after="120"/>
      <w:ind w:left="283"/>
    </w:pPr>
    <w:rPr>
      <w:sz w:val="28"/>
      <w:szCs w:val="28"/>
    </w:rPr>
  </w:style>
  <w:style w:type="character" w:customStyle="1" w:styleId="af1">
    <w:name w:val="Основной текст с отступом Знак"/>
    <w:basedOn w:val="a0"/>
    <w:link w:val="af0"/>
    <w:rsid w:val="00714C9F"/>
    <w:rPr>
      <w:sz w:val="28"/>
      <w:szCs w:val="28"/>
    </w:rPr>
  </w:style>
  <w:style w:type="paragraph" w:styleId="af2">
    <w:name w:val="No Spacing"/>
    <w:link w:val="af3"/>
    <w:uiPriority w:val="1"/>
    <w:qFormat/>
    <w:rsid w:val="00714C9F"/>
    <w:rPr>
      <w:rFonts w:ascii="Calibri" w:hAnsi="Calibri"/>
      <w:sz w:val="22"/>
      <w:szCs w:val="22"/>
    </w:rPr>
  </w:style>
  <w:style w:type="character" w:customStyle="1" w:styleId="af3">
    <w:name w:val="Без интервала Знак"/>
    <w:link w:val="af2"/>
    <w:uiPriority w:val="1"/>
    <w:rsid w:val="00714C9F"/>
    <w:rPr>
      <w:rFonts w:ascii="Calibri" w:hAnsi="Calibri"/>
      <w:sz w:val="22"/>
      <w:szCs w:val="22"/>
    </w:rPr>
  </w:style>
  <w:style w:type="paragraph" w:styleId="af4">
    <w:name w:val="List Paragraph"/>
    <w:basedOn w:val="a"/>
    <w:uiPriority w:val="34"/>
    <w:qFormat/>
    <w:rsid w:val="00714C9F"/>
    <w:pPr>
      <w:ind w:left="720"/>
      <w:contextualSpacing/>
    </w:pPr>
  </w:style>
  <w:style w:type="table" w:styleId="af5">
    <w:name w:val="Table Grid"/>
    <w:basedOn w:val="a1"/>
    <w:uiPriority w:val="59"/>
    <w:rsid w:val="00B540E4"/>
    <w:pPr>
      <w:jc w:val="center"/>
    </w:pPr>
    <w:rPr>
      <w:rFonts w:eastAsiaTheme="minorHAnsi"/>
      <w:sz w:val="24"/>
      <w:szCs w:val="24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yteremok@mail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chart" Target="charts/chart4.xm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chart" Target="charts/chart3.xml"/><Relationship Id="rId37" Type="http://schemas.openxmlformats.org/officeDocument/2006/relationships/chart" Target="charts/chart8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chart" Target="charts/chart7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chart" Target="charts/chart6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%2015\Root\Templates\1049\Office%20Word%202003%20Look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Социальный статус семей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3"/>
                <c:pt idx="0">
                  <c:v>Полные семьи</c:v>
                </c:pt>
                <c:pt idx="1">
                  <c:v>Неполные семьи</c:v>
                </c:pt>
                <c:pt idx="2">
                  <c:v>Многодетные семьи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77.05</c:v>
                </c:pt>
                <c:pt idx="1">
                  <c:v>22.95</c:v>
                </c:pt>
                <c:pt idx="2">
                  <c:v>3.28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4.38</c:v>
                </c:pt>
                <c:pt idx="1">
                  <c:v>4.1100000000000003</c:v>
                </c:pt>
                <c:pt idx="2">
                  <c:v>3.67</c:v>
                </c:pt>
                <c:pt idx="3">
                  <c:v>3.52</c:v>
                </c:pt>
                <c:pt idx="4">
                  <c:v>4.16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4.76</c:v>
                </c:pt>
                <c:pt idx="1">
                  <c:v>4.95</c:v>
                </c:pt>
                <c:pt idx="2">
                  <c:v>4.53</c:v>
                </c:pt>
                <c:pt idx="3">
                  <c:v>4.3099999999999996</c:v>
                </c:pt>
                <c:pt idx="4">
                  <c:v>4.63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0211192"/>
        <c:axId val="210211584"/>
      </c:barChart>
      <c:catAx>
        <c:axId val="210211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211584"/>
        <c:crosses val="autoZero"/>
        <c:auto val="1"/>
        <c:lblAlgn val="ctr"/>
        <c:lblOffset val="100"/>
        <c:noMultiLvlLbl val="0"/>
      </c:catAx>
      <c:valAx>
        <c:axId val="210211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211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3.33</c:v>
                </c:pt>
                <c:pt idx="1">
                  <c:v>2.9</c:v>
                </c:pt>
                <c:pt idx="2">
                  <c:v>2.7</c:v>
                </c:pt>
                <c:pt idx="3">
                  <c:v>2.95</c:v>
                </c:pt>
                <c:pt idx="4">
                  <c:v>3.22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4.5</c:v>
                </c:pt>
                <c:pt idx="1">
                  <c:v>4.05</c:v>
                </c:pt>
                <c:pt idx="2">
                  <c:v>4</c:v>
                </c:pt>
                <c:pt idx="3">
                  <c:v>4.25</c:v>
                </c:pt>
                <c:pt idx="4">
                  <c:v>4.34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4309112"/>
        <c:axId val="374309504"/>
      </c:barChart>
      <c:catAx>
        <c:axId val="374309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4309504"/>
        <c:crosses val="autoZero"/>
        <c:auto val="1"/>
        <c:lblAlgn val="ctr"/>
        <c:lblOffset val="100"/>
        <c:noMultiLvlLbl val="0"/>
      </c:catAx>
      <c:valAx>
        <c:axId val="374309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4309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4.38</c:v>
                </c:pt>
                <c:pt idx="1">
                  <c:v>4.1100000000000003</c:v>
                </c:pt>
                <c:pt idx="2">
                  <c:v>3.67</c:v>
                </c:pt>
                <c:pt idx="3">
                  <c:v>3.52</c:v>
                </c:pt>
                <c:pt idx="4">
                  <c:v>4.16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4.76</c:v>
                </c:pt>
                <c:pt idx="1">
                  <c:v>4.95</c:v>
                </c:pt>
                <c:pt idx="2">
                  <c:v>4.53</c:v>
                </c:pt>
                <c:pt idx="3">
                  <c:v>4.3099999999999996</c:v>
                </c:pt>
                <c:pt idx="4">
                  <c:v>4.63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4310288"/>
        <c:axId val="374310680"/>
      </c:barChart>
      <c:catAx>
        <c:axId val="374310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4310680"/>
        <c:crosses val="autoZero"/>
        <c:auto val="1"/>
        <c:lblAlgn val="ctr"/>
        <c:lblOffset val="100"/>
        <c:noMultiLvlLbl val="0"/>
      </c:catAx>
      <c:valAx>
        <c:axId val="374310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4310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2.78</c:v>
                </c:pt>
                <c:pt idx="1">
                  <c:v>2.5499999999999998</c:v>
                </c:pt>
                <c:pt idx="2">
                  <c:v>2.39</c:v>
                </c:pt>
                <c:pt idx="3">
                  <c:v>2.25</c:v>
                </c:pt>
                <c:pt idx="4">
                  <c:v>2.88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3.27</c:v>
                </c:pt>
                <c:pt idx="1">
                  <c:v>2.98</c:v>
                </c:pt>
                <c:pt idx="2">
                  <c:v>2.79</c:v>
                </c:pt>
                <c:pt idx="3">
                  <c:v>2.35</c:v>
                </c:pt>
                <c:pt idx="4">
                  <c:v>2.99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0255792"/>
        <c:axId val="210256184"/>
      </c:barChart>
      <c:catAx>
        <c:axId val="210255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256184"/>
        <c:crosses val="autoZero"/>
        <c:auto val="1"/>
        <c:lblAlgn val="ctr"/>
        <c:lblOffset val="100"/>
        <c:noMultiLvlLbl val="0"/>
      </c:catAx>
      <c:valAx>
        <c:axId val="210256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255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2.14</c:v>
                </c:pt>
                <c:pt idx="1">
                  <c:v>2.0499999999999998</c:v>
                </c:pt>
                <c:pt idx="2">
                  <c:v>2.16</c:v>
                </c:pt>
                <c:pt idx="3">
                  <c:v>1.86</c:v>
                </c:pt>
                <c:pt idx="4">
                  <c:v>2.23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2.75</c:v>
                </c:pt>
                <c:pt idx="1">
                  <c:v>2.73</c:v>
                </c:pt>
                <c:pt idx="2">
                  <c:v>2.98</c:v>
                </c:pt>
                <c:pt idx="3">
                  <c:v>2.7</c:v>
                </c:pt>
                <c:pt idx="4">
                  <c:v>4.34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Социально-коммуникативное развитие</c:v>
                </c:pt>
                <c:pt idx="1">
                  <c:v>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0256968"/>
        <c:axId val="205206000"/>
      </c:barChart>
      <c:catAx>
        <c:axId val="210256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206000"/>
        <c:crosses val="autoZero"/>
        <c:auto val="1"/>
        <c:lblAlgn val="ctr"/>
        <c:lblOffset val="100"/>
        <c:noMultiLvlLbl val="0"/>
      </c:catAx>
      <c:valAx>
        <c:axId val="205206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256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accent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Характеристика педагогических кадров имеющие квалификационные категории</a:t>
            </a:r>
          </a:p>
        </c:rich>
      </c:tx>
      <c:layout>
        <c:manualLayout>
          <c:xMode val="edge"/>
          <c:yMode val="edge"/>
          <c:x val="0.13344478947173857"/>
          <c:y val="5.06329113924050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1434184675834968E-2"/>
          <c:y val="0.47805508747204273"/>
          <c:w val="0.94237066142763593"/>
          <c:h val="0.4545000357445591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Характеристика педагогических кадров имеющие квалификационные категории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Iкатегория</c:v>
                </c:pt>
                <c:pt idx="1">
                  <c:v>Соответствие заним. Должности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63.64</c:v>
                </c:pt>
                <c:pt idx="1">
                  <c:v>27.28</c:v>
                </c:pt>
                <c:pt idx="2">
                  <c:v>27.28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t"/>
      <c:legendEntry>
        <c:idx val="3"/>
        <c:delete val="1"/>
      </c:legendEntry>
      <c:layout>
        <c:manualLayout>
          <c:xMode val="edge"/>
          <c:yMode val="edge"/>
          <c:x val="0.15068186019001148"/>
          <c:y val="0.21625568955779262"/>
          <c:w val="0.78959890577058167"/>
          <c:h val="0.162504069902654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chemeClr val="accent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Характеристика педагогических кадров по стажу работы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Характеристика педагогических кадров по стажу работы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от 0 до 5 лет</c:v>
                </c:pt>
                <c:pt idx="1">
                  <c:v>от 5 до 10 лет</c:v>
                </c:pt>
                <c:pt idx="2">
                  <c:v>от 10 до 20 лет</c:v>
                </c:pt>
                <c:pt idx="3">
                  <c:v>от 20 лет и выше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38.47</c:v>
                </c:pt>
                <c:pt idx="1">
                  <c:v>15.39</c:v>
                </c:pt>
                <c:pt idx="2">
                  <c:v>30.77</c:v>
                </c:pt>
                <c:pt idx="3">
                  <c:v>1.2</c:v>
                </c:pt>
              </c:numCache>
            </c:numRef>
          </c:val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D3B371-AFB7-44C1-BE06-E9ADD298C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0</TotalTime>
  <Pages>21</Pages>
  <Words>4214</Words>
  <Characters>24023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2015-05-18T08:06:00Z</dcterms:created>
  <dcterms:modified xsi:type="dcterms:W3CDTF">2015-08-11T18:56:00Z</dcterms:modified>
</cp:coreProperties>
</file>